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739AE" w14:textId="7102A150" w:rsidR="00B302EC" w:rsidRDefault="00DD1AD4" w:rsidP="00DD1AD4">
      <w:pPr>
        <w:tabs>
          <w:tab w:val="left" w:pos="3969"/>
        </w:tabs>
        <w:jc w:val="right"/>
      </w:pPr>
      <w:r>
        <w:t xml:space="preserve">Warszawa, </w:t>
      </w:r>
      <w:r>
        <w:rPr>
          <w:u w:val="dotted"/>
        </w:rPr>
        <w:tab/>
      </w:r>
      <w:r w:rsidRPr="00DD1AD4">
        <w:t xml:space="preserve"> r.</w:t>
      </w:r>
    </w:p>
    <w:p w14:paraId="03FD3C6A" w14:textId="471D52D9" w:rsidR="00B66B4D" w:rsidRDefault="00B66B4D" w:rsidP="00186B3C">
      <w:pPr>
        <w:pStyle w:val="Akapitzlist"/>
      </w:pPr>
      <w:r w:rsidRPr="00186B3C">
        <w:rPr>
          <w:b/>
          <w:bCs/>
        </w:rPr>
        <w:t>[i]</w:t>
      </w:r>
      <w:r>
        <w:t xml:space="preserve"> Instrukcja:</w:t>
      </w:r>
    </w:p>
    <w:p w14:paraId="7A423BCD" w14:textId="18E30B35" w:rsidR="00B66B4D" w:rsidRDefault="00B66B4D" w:rsidP="00B66B4D">
      <w:pPr>
        <w:pStyle w:val="Akapitzlist"/>
        <w:numPr>
          <w:ilvl w:val="0"/>
          <w:numId w:val="7"/>
        </w:numPr>
        <w:ind w:left="426"/>
      </w:pPr>
      <w:r>
        <w:t>Wypełnij czytelnie.</w:t>
      </w:r>
    </w:p>
    <w:p w14:paraId="2F0F2AB2" w14:textId="42F196AA" w:rsidR="0074029F" w:rsidRDefault="0074029F" w:rsidP="00186B3C">
      <w:pPr>
        <w:pStyle w:val="Akapitzlist"/>
        <w:numPr>
          <w:ilvl w:val="0"/>
          <w:numId w:val="7"/>
        </w:numPr>
        <w:ind w:left="426"/>
      </w:pPr>
      <w:r>
        <w:t xml:space="preserve">Oświadczenie możesz złożyć </w:t>
      </w:r>
      <w:r w:rsidR="00961DBE">
        <w:t>dopiero, gdy otrzymasz decyzję.</w:t>
      </w:r>
    </w:p>
    <w:p w14:paraId="589CF6E3" w14:textId="335082F0" w:rsidR="00DD1AD4" w:rsidRDefault="00DD1AD4" w:rsidP="00DD1AD4">
      <w:pPr>
        <w:pStyle w:val="Nagwek1"/>
      </w:pPr>
      <w:r>
        <w:t>Oświadczenie o zrzeczeniu się prawa do odwołania od decyzji</w:t>
      </w:r>
    </w:p>
    <w:p w14:paraId="6F3407A9" w14:textId="544D86CD" w:rsidR="00DD1AD4" w:rsidRDefault="00DD1AD4" w:rsidP="0093733D">
      <w:pPr>
        <w:pStyle w:val="Nagwek2"/>
      </w:pPr>
      <w:r>
        <w:t>Dane osoby, która składa oświadczenie</w:t>
      </w:r>
    </w:p>
    <w:p w14:paraId="5B47CD7F" w14:textId="6B4769C6" w:rsidR="00DD1AD4" w:rsidRDefault="00DD1AD4" w:rsidP="00DD1AD4">
      <w:pPr>
        <w:tabs>
          <w:tab w:val="left" w:pos="8789"/>
        </w:tabs>
        <w:rPr>
          <w:u w:val="dotted"/>
        </w:rPr>
      </w:pPr>
      <w:r>
        <w:t xml:space="preserve">Imię i nazwisko: </w:t>
      </w:r>
      <w:r>
        <w:rPr>
          <w:u w:val="dotted"/>
        </w:rPr>
        <w:tab/>
      </w:r>
    </w:p>
    <w:p w14:paraId="15022D1B" w14:textId="14E8E3C5" w:rsidR="00DD1AD4" w:rsidRDefault="00DD1AD4" w:rsidP="00DD1AD4">
      <w:pPr>
        <w:tabs>
          <w:tab w:val="left" w:pos="8789"/>
        </w:tabs>
        <w:rPr>
          <w:u w:val="dotted"/>
        </w:rPr>
      </w:pPr>
      <w:r w:rsidRPr="00DD1AD4">
        <w:t xml:space="preserve">Adres zamieszkania lub siedziby: </w:t>
      </w:r>
      <w:r>
        <w:rPr>
          <w:u w:val="dotted"/>
        </w:rPr>
        <w:tab/>
      </w:r>
    </w:p>
    <w:p w14:paraId="04B52EC0" w14:textId="75B3B013" w:rsidR="00DD1AD4" w:rsidRPr="008E409C" w:rsidRDefault="00DD1AD4" w:rsidP="00DD1AD4">
      <w:pPr>
        <w:tabs>
          <w:tab w:val="left" w:pos="8647"/>
        </w:tabs>
        <w:spacing w:before="240"/>
        <w:rPr>
          <w:rFonts w:cstheme="minorHAnsi"/>
          <w:szCs w:val="22"/>
        </w:rPr>
      </w:pPr>
      <w:r w:rsidRPr="008E409C">
        <w:rPr>
          <w:rFonts w:cstheme="minorHAnsi"/>
          <w:b/>
          <w:bCs/>
          <w:szCs w:val="22"/>
        </w:rPr>
        <w:t>[!]</w:t>
      </w:r>
      <w:r w:rsidRPr="008E409C">
        <w:rPr>
          <w:rFonts w:cstheme="minorHAnsi"/>
          <w:szCs w:val="22"/>
        </w:rPr>
        <w:t xml:space="preserve"> Dane nieobowiązkowe – nie musisz ich podawać. Ułatwi nam to jednak kontakt z Tobą, gdy będziemy załatwiać sprawę. Jeśli </w:t>
      </w:r>
      <w:r w:rsidR="00163C06">
        <w:rPr>
          <w:rFonts w:cstheme="minorHAnsi"/>
          <w:szCs w:val="22"/>
        </w:rPr>
        <w:t>je</w:t>
      </w:r>
      <w:r w:rsidRPr="008E409C">
        <w:rPr>
          <w:rFonts w:cstheme="minorHAnsi"/>
          <w:szCs w:val="22"/>
        </w:rPr>
        <w:t xml:space="preserve"> podasz, podpis</w:t>
      </w:r>
      <w:r>
        <w:rPr>
          <w:rFonts w:cstheme="minorHAnsi"/>
          <w:szCs w:val="22"/>
        </w:rPr>
        <w:t>z</w:t>
      </w:r>
      <w:r w:rsidRPr="008E409C">
        <w:rPr>
          <w:rFonts w:cstheme="minorHAnsi"/>
          <w:szCs w:val="22"/>
        </w:rPr>
        <w:t xml:space="preserve"> oświadczenie na końcu wniosku:</w:t>
      </w:r>
    </w:p>
    <w:p w14:paraId="35253217" w14:textId="09FB518C" w:rsidR="00DD1AD4" w:rsidRDefault="00DD1AD4" w:rsidP="00DD1AD4">
      <w:pPr>
        <w:tabs>
          <w:tab w:val="left" w:pos="8789"/>
        </w:tabs>
        <w:rPr>
          <w:u w:val="dotted"/>
        </w:rPr>
      </w:pPr>
      <w:r>
        <w:t xml:space="preserve">Numer telefonu: </w:t>
      </w:r>
      <w:r>
        <w:rPr>
          <w:u w:val="dotted"/>
        </w:rPr>
        <w:tab/>
      </w:r>
    </w:p>
    <w:p w14:paraId="48015021" w14:textId="3B0C445B" w:rsidR="00DD1AD4" w:rsidRDefault="00DD1AD4" w:rsidP="00DD1AD4">
      <w:pPr>
        <w:tabs>
          <w:tab w:val="left" w:pos="8789"/>
        </w:tabs>
        <w:rPr>
          <w:u w:val="dotted"/>
        </w:rPr>
      </w:pPr>
      <w:r w:rsidRPr="00DD1AD4">
        <w:t xml:space="preserve">Adres e-mail: </w:t>
      </w:r>
      <w:r>
        <w:rPr>
          <w:u w:val="dotted"/>
        </w:rPr>
        <w:tab/>
      </w:r>
    </w:p>
    <w:p w14:paraId="07EC462A" w14:textId="3D5C5A4D" w:rsidR="00DD1AD4" w:rsidRDefault="0093733D" w:rsidP="0093733D">
      <w:pPr>
        <w:pStyle w:val="Nagwek2"/>
      </w:pPr>
      <w:r>
        <w:t>Oświadczenie</w:t>
      </w:r>
    </w:p>
    <w:p w14:paraId="130AC59C" w14:textId="466D406D" w:rsidR="0093733D" w:rsidRDefault="0093733D" w:rsidP="0093733D">
      <w:r>
        <w:t xml:space="preserve">Zrzekam się prawa odwołania od decyzji Prezydenta m.st. </w:t>
      </w:r>
      <w:proofErr w:type="gramStart"/>
      <w:r>
        <w:t>Warszawy</w:t>
      </w:r>
      <w:r w:rsidRPr="0093733D">
        <w:rPr>
          <w:vertAlign w:val="superscript"/>
        </w:rPr>
        <w:t>[</w:t>
      </w:r>
      <w:proofErr w:type="gramEnd"/>
      <w:r w:rsidRPr="0093733D">
        <w:rPr>
          <w:vertAlign w:val="superscript"/>
        </w:rPr>
        <w:t>1]</w:t>
      </w:r>
      <w:r>
        <w:t>:</w:t>
      </w:r>
    </w:p>
    <w:p w14:paraId="1FCF5FCB" w14:textId="7FA4F8AA" w:rsidR="0093733D" w:rsidRPr="0093733D" w:rsidRDefault="00A65954" w:rsidP="001E1C30">
      <w:pPr>
        <w:pStyle w:val="Akapitzlist"/>
        <w:numPr>
          <w:ilvl w:val="0"/>
          <w:numId w:val="4"/>
        </w:numPr>
        <w:tabs>
          <w:tab w:val="left" w:pos="8789"/>
        </w:tabs>
        <w:spacing w:after="120"/>
        <w:ind w:left="425"/>
        <w:contextualSpacing w:val="0"/>
      </w:pPr>
      <w:r>
        <w:t>n</w:t>
      </w:r>
      <w:r w:rsidR="0093733D">
        <w:t xml:space="preserve">umer: </w:t>
      </w:r>
      <w:r w:rsidR="0093733D">
        <w:rPr>
          <w:u w:val="dotted"/>
        </w:rPr>
        <w:tab/>
      </w:r>
    </w:p>
    <w:p w14:paraId="4B37A535" w14:textId="3778ED5F" w:rsidR="0093733D" w:rsidRDefault="00A65954" w:rsidP="001E1C30">
      <w:pPr>
        <w:pStyle w:val="Akapitzlist"/>
        <w:numPr>
          <w:ilvl w:val="0"/>
          <w:numId w:val="4"/>
        </w:numPr>
        <w:tabs>
          <w:tab w:val="left" w:pos="8789"/>
        </w:tabs>
        <w:spacing w:after="120"/>
        <w:ind w:left="425"/>
        <w:contextualSpacing w:val="0"/>
      </w:pPr>
      <w:r>
        <w:t>d</w:t>
      </w:r>
      <w:r w:rsidR="0093733D" w:rsidRPr="0093733D">
        <w:t xml:space="preserve">ata wydania: </w:t>
      </w:r>
      <w:r w:rsidR="001E1C30">
        <w:rPr>
          <w:u w:val="dotted"/>
        </w:rPr>
        <w:tab/>
      </w:r>
    </w:p>
    <w:p w14:paraId="6CACC019" w14:textId="1FA4F271" w:rsidR="0093733D" w:rsidRDefault="00A65954" w:rsidP="0093733D">
      <w:pPr>
        <w:pStyle w:val="Akapitzlist"/>
        <w:numPr>
          <w:ilvl w:val="0"/>
          <w:numId w:val="4"/>
        </w:numPr>
        <w:tabs>
          <w:tab w:val="left" w:pos="8789"/>
        </w:tabs>
        <w:ind w:left="426"/>
      </w:pPr>
      <w:r>
        <w:t>z</w:t>
      </w:r>
      <w:r w:rsidR="0093733D">
        <w:t xml:space="preserve">nak: </w:t>
      </w:r>
      <w:r w:rsidR="001E1C30">
        <w:rPr>
          <w:u w:val="dotted"/>
        </w:rPr>
        <w:tab/>
      </w:r>
    </w:p>
    <w:p w14:paraId="25C48AED" w14:textId="5BD83A2D" w:rsidR="0093733D" w:rsidRDefault="00983AEA" w:rsidP="0093733D">
      <w:r>
        <w:t>która dotyczy</w:t>
      </w:r>
      <w:r w:rsidR="0093733D">
        <w:t xml:space="preserve"> podziału nieruchomości, dla której prowadzona jest księga wieczysta:</w:t>
      </w:r>
    </w:p>
    <w:p w14:paraId="02DA4A16" w14:textId="3AD4D92F" w:rsidR="0093733D" w:rsidRPr="0093733D" w:rsidRDefault="0093733D" w:rsidP="0093733D">
      <w:pPr>
        <w:pStyle w:val="Akapitzlist"/>
        <w:numPr>
          <w:ilvl w:val="0"/>
          <w:numId w:val="5"/>
        </w:numPr>
        <w:tabs>
          <w:tab w:val="left" w:pos="8789"/>
        </w:tabs>
        <w:ind w:left="426"/>
      </w:pPr>
      <w:r>
        <w:rPr>
          <w:u w:val="dotted"/>
        </w:rPr>
        <w:tab/>
      </w:r>
    </w:p>
    <w:p w14:paraId="20812419" w14:textId="0362BDB7" w:rsidR="0093733D" w:rsidRDefault="0093733D" w:rsidP="0093733D">
      <w:r>
        <w:t>oznaczona w ewidencji gruntów jako:</w:t>
      </w:r>
    </w:p>
    <w:p w14:paraId="7CE46264" w14:textId="200035EC" w:rsidR="0093733D" w:rsidRDefault="0093733D" w:rsidP="001E1C30">
      <w:pPr>
        <w:pStyle w:val="Akapitzlist"/>
        <w:numPr>
          <w:ilvl w:val="0"/>
          <w:numId w:val="5"/>
        </w:numPr>
        <w:tabs>
          <w:tab w:val="left" w:pos="8789"/>
        </w:tabs>
        <w:spacing w:after="120"/>
        <w:ind w:left="425"/>
        <w:contextualSpacing w:val="0"/>
      </w:pPr>
      <w:r>
        <w:t xml:space="preserve">działka numer: </w:t>
      </w:r>
      <w:r w:rsidR="001E1C30">
        <w:rPr>
          <w:u w:val="dotted"/>
        </w:rPr>
        <w:tab/>
      </w:r>
    </w:p>
    <w:p w14:paraId="051B5A7E" w14:textId="43216671" w:rsidR="0093733D" w:rsidRDefault="0093733D" w:rsidP="001E1C30">
      <w:pPr>
        <w:pStyle w:val="Akapitzlist"/>
        <w:numPr>
          <w:ilvl w:val="0"/>
          <w:numId w:val="5"/>
        </w:numPr>
        <w:tabs>
          <w:tab w:val="left" w:pos="8789"/>
        </w:tabs>
        <w:spacing w:after="120"/>
        <w:ind w:left="425"/>
        <w:contextualSpacing w:val="0"/>
      </w:pPr>
      <w:r>
        <w:t xml:space="preserve">z obrębu: </w:t>
      </w:r>
      <w:r w:rsidR="001E1C30">
        <w:rPr>
          <w:u w:val="dotted"/>
        </w:rPr>
        <w:tab/>
      </w:r>
    </w:p>
    <w:p w14:paraId="1AB34FC6" w14:textId="7363D05E" w:rsidR="0093733D" w:rsidRDefault="0093733D" w:rsidP="001E1C30">
      <w:pPr>
        <w:pStyle w:val="Akapitzlist"/>
        <w:numPr>
          <w:ilvl w:val="0"/>
          <w:numId w:val="5"/>
        </w:numPr>
        <w:tabs>
          <w:tab w:val="left" w:pos="8789"/>
        </w:tabs>
        <w:spacing w:after="120"/>
        <w:ind w:left="425"/>
        <w:contextualSpacing w:val="0"/>
      </w:pPr>
      <w:r>
        <w:t xml:space="preserve">położona w dzielnicy m.st. Warszawy: </w:t>
      </w:r>
      <w:r w:rsidR="001E1C30">
        <w:rPr>
          <w:u w:val="dotted"/>
        </w:rPr>
        <w:tab/>
      </w:r>
    </w:p>
    <w:p w14:paraId="7CC77838" w14:textId="573DA5C0" w:rsidR="0093733D" w:rsidRDefault="0093733D" w:rsidP="001E1C30">
      <w:pPr>
        <w:pStyle w:val="Akapitzlist"/>
        <w:numPr>
          <w:ilvl w:val="0"/>
          <w:numId w:val="5"/>
        </w:numPr>
        <w:tabs>
          <w:tab w:val="left" w:pos="8789"/>
        </w:tabs>
        <w:spacing w:after="720"/>
        <w:ind w:left="425"/>
      </w:pPr>
      <w:r>
        <w:t xml:space="preserve">pod adresem: </w:t>
      </w:r>
      <w:r w:rsidR="001E1C30">
        <w:rPr>
          <w:u w:val="dotted"/>
        </w:rPr>
        <w:tab/>
      </w:r>
    </w:p>
    <w:p w14:paraId="6AB64807" w14:textId="77777777" w:rsidR="0093733D" w:rsidRPr="008E409C" w:rsidRDefault="0093733D" w:rsidP="0093733D">
      <w:pPr>
        <w:tabs>
          <w:tab w:val="left" w:pos="3402"/>
          <w:tab w:val="left" w:pos="8505"/>
        </w:tabs>
        <w:spacing w:after="0" w:line="240" w:lineRule="auto"/>
        <w:rPr>
          <w:rFonts w:cstheme="minorHAnsi"/>
          <w:b/>
          <w:szCs w:val="22"/>
        </w:rPr>
      </w:pPr>
      <w:r>
        <w:rPr>
          <w:rFonts w:cstheme="minorHAnsi"/>
          <w:szCs w:val="22"/>
        </w:rPr>
        <w:t>....................................................................</w:t>
      </w:r>
    </w:p>
    <w:p w14:paraId="6DF61EDD" w14:textId="7E144CBE" w:rsidR="0093733D" w:rsidRPr="008E409C" w:rsidRDefault="0093733D" w:rsidP="004C5218">
      <w:pPr>
        <w:tabs>
          <w:tab w:val="left" w:pos="3402"/>
        </w:tabs>
        <w:ind w:left="567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[czytelny </w:t>
      </w:r>
      <w:r w:rsidRPr="008E409C">
        <w:rPr>
          <w:rFonts w:cstheme="minorHAnsi"/>
          <w:szCs w:val="22"/>
        </w:rPr>
        <w:t>podpis</w:t>
      </w:r>
      <w:r>
        <w:rPr>
          <w:rFonts w:cstheme="minorHAnsi"/>
          <w:szCs w:val="22"/>
        </w:rPr>
        <w:t>]</w:t>
      </w:r>
    </w:p>
    <w:p w14:paraId="25EE4F18" w14:textId="33AC27CF" w:rsidR="0093733D" w:rsidRDefault="0093733D" w:rsidP="0093733D">
      <w:r>
        <w:t>[1] Art. 127a ustawy z dnia 14 czerwca 1960 r. Kodeks postępowania administracyjnego</w:t>
      </w:r>
    </w:p>
    <w:p w14:paraId="542031E0" w14:textId="77777777" w:rsidR="0093733D" w:rsidRPr="008E409C" w:rsidRDefault="0093733D" w:rsidP="0093733D">
      <w:pPr>
        <w:pStyle w:val="Nagwek2"/>
      </w:pPr>
      <w:r w:rsidRPr="008E409C">
        <w:lastRenderedPageBreak/>
        <w:t>Oświadczenie o wyrażeniu zgody na przetwarzanie danych osobowych</w:t>
      </w:r>
    </w:p>
    <w:p w14:paraId="722649F8" w14:textId="720CDEDB" w:rsidR="0093733D" w:rsidRPr="008E409C" w:rsidRDefault="0093733D" w:rsidP="0093733D">
      <w:pPr>
        <w:spacing w:after="720"/>
      </w:pPr>
      <w:r w:rsidRPr="008E409C">
        <w:t>Wyrażam zgodę na przetwarzanie przez Prezydenta m.st. Warszawy moich danych osobowych: numeru telefonu</w:t>
      </w:r>
      <w:r>
        <w:t xml:space="preserve"> i adresu e-mail</w:t>
      </w:r>
      <w:r w:rsidRPr="008E409C">
        <w:t>, aby Urząd m.st. Warszawy mógł przekazać mi istotne informacje o prowadzonym postępowaniu. Zgody udzielam na podstawie art. 6 ust. 1 lit a RODO</w:t>
      </w:r>
      <w:r>
        <w:rPr>
          <w:rStyle w:val="Odwoanieprzypisudolnego"/>
        </w:rPr>
        <w:footnoteReference w:id="1"/>
      </w:r>
      <w:r w:rsidRPr="008E409C">
        <w:t>, który dotyczy przetwarzania danych osobowych na podstawie dobrowolnej zgody.</w:t>
      </w:r>
    </w:p>
    <w:p w14:paraId="62EDDFB2" w14:textId="51733853" w:rsidR="0093733D" w:rsidRPr="008E409C" w:rsidRDefault="0093733D" w:rsidP="0093733D">
      <w:pPr>
        <w:tabs>
          <w:tab w:val="left" w:pos="3402"/>
          <w:tab w:val="left" w:pos="8505"/>
        </w:tabs>
        <w:spacing w:after="0" w:line="240" w:lineRule="auto"/>
        <w:rPr>
          <w:rFonts w:cstheme="minorHAnsi"/>
          <w:b/>
          <w:szCs w:val="22"/>
        </w:rPr>
      </w:pPr>
      <w:r>
        <w:rPr>
          <w:rFonts w:cstheme="minorHAnsi"/>
          <w:szCs w:val="22"/>
        </w:rPr>
        <w:t>....................................................................</w:t>
      </w:r>
    </w:p>
    <w:p w14:paraId="1251832D" w14:textId="056736CB" w:rsidR="0093733D" w:rsidRPr="0093733D" w:rsidRDefault="0093733D" w:rsidP="0093733D">
      <w:pPr>
        <w:tabs>
          <w:tab w:val="left" w:pos="3402"/>
        </w:tabs>
        <w:ind w:left="567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[czytelny </w:t>
      </w:r>
      <w:r w:rsidRPr="008E409C">
        <w:rPr>
          <w:rFonts w:cstheme="minorHAnsi"/>
          <w:szCs w:val="22"/>
        </w:rPr>
        <w:t>podpis</w:t>
      </w:r>
      <w:r>
        <w:rPr>
          <w:rFonts w:cstheme="minorHAnsi"/>
          <w:szCs w:val="22"/>
        </w:rPr>
        <w:t>]</w:t>
      </w:r>
      <w:r w:rsidRPr="008E409C">
        <w:rPr>
          <w:rFonts w:cstheme="minorHAnsi"/>
          <w:szCs w:val="22"/>
        </w:rPr>
        <w:t xml:space="preserve"> </w:t>
      </w:r>
    </w:p>
    <w:sectPr w:rsidR="0093733D" w:rsidRPr="0093733D" w:rsidSect="0093733D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B8C96" w14:textId="77777777" w:rsidR="0003282A" w:rsidRDefault="0003282A" w:rsidP="0093733D">
      <w:pPr>
        <w:spacing w:after="0" w:line="240" w:lineRule="auto"/>
      </w:pPr>
      <w:r>
        <w:separator/>
      </w:r>
    </w:p>
  </w:endnote>
  <w:endnote w:type="continuationSeparator" w:id="0">
    <w:p w14:paraId="3E723265" w14:textId="77777777" w:rsidR="0003282A" w:rsidRDefault="0003282A" w:rsidP="0093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 2">
    <w:panose1 w:val="00000000000000000000"/>
    <w:charset w:val="EE"/>
    <w:family w:val="auto"/>
    <w:pitch w:val="variable"/>
    <w:sig w:usb0="80000007" w:usb1="0200E3E4" w:usb2="0004002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19628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673272C" w14:textId="13506D70" w:rsidR="0093733D" w:rsidRDefault="0093733D" w:rsidP="0093733D">
            <w:pPr>
              <w:pStyle w:val="Stopka"/>
              <w:jc w:val="right"/>
            </w:pP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D2067" w14:textId="251AAB99" w:rsidR="0093733D" w:rsidRDefault="0093733D">
    <w:pPr>
      <w:pStyle w:val="Stopka"/>
    </w:pPr>
    <w:r>
      <w:t xml:space="preserve">Wersja </w:t>
    </w:r>
    <w:r w:rsidR="00186B3C">
      <w:t>1.0</w:t>
    </w:r>
    <w:r w:rsidR="00034BA8">
      <w:t xml:space="preserve"> </w:t>
    </w:r>
    <w:r>
      <w:t>z 9.10.2026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27D03" w14:textId="77777777" w:rsidR="0003282A" w:rsidRDefault="0003282A" w:rsidP="0093733D">
      <w:pPr>
        <w:spacing w:after="0" w:line="240" w:lineRule="auto"/>
      </w:pPr>
      <w:r>
        <w:separator/>
      </w:r>
    </w:p>
  </w:footnote>
  <w:footnote w:type="continuationSeparator" w:id="0">
    <w:p w14:paraId="0338983D" w14:textId="77777777" w:rsidR="0003282A" w:rsidRDefault="0003282A" w:rsidP="0093733D">
      <w:pPr>
        <w:spacing w:after="0" w:line="240" w:lineRule="auto"/>
      </w:pPr>
      <w:r>
        <w:continuationSeparator/>
      </w:r>
    </w:p>
  </w:footnote>
  <w:footnote w:id="1">
    <w:p w14:paraId="41F0A901" w14:textId="77777777" w:rsidR="0093733D" w:rsidRPr="00B51F8A" w:rsidRDefault="0093733D" w:rsidP="0093733D">
      <w:pPr>
        <w:pStyle w:val="Tekstprzypisudolnego"/>
      </w:pPr>
      <w:r w:rsidRPr="00B51F8A">
        <w:rPr>
          <w:rStyle w:val="Odwoanieprzypisudolnego"/>
        </w:rPr>
        <w:footnoteRef/>
      </w:r>
      <w:r w:rsidRPr="00B51F8A">
        <w:t xml:space="preserve"> </w:t>
      </w:r>
      <w:r w:rsidRPr="00B51F8A">
        <w:rPr>
          <w:rFonts w:cstheme="minorHAnsi"/>
        </w:rPr>
        <w:t>Rozporządzenie Parlamentu Europejskiego i Rady (UE) 2016/679 z 27 kwietnia 2016 r. w sprawie ochrony osób fizycznych w związku z przetwarzaniem danych osobowych i w sprawie swobodnego przepływu tych danych oraz uchylenia dyrektywy 95/46/WE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223A"/>
    <w:multiLevelType w:val="hybridMultilevel"/>
    <w:tmpl w:val="79AE7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1284B"/>
    <w:multiLevelType w:val="multilevel"/>
    <w:tmpl w:val="D81ADFE2"/>
    <w:styleLink w:val="ListaEZD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  <w:szCs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  <w:szCs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  <w:szCs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  <w:szCs w:val="22"/>
      </w:rPr>
    </w:lvl>
  </w:abstractNum>
  <w:abstractNum w:abstractNumId="2" w15:restartNumberingAfterBreak="0">
    <w:nsid w:val="252B1AF8"/>
    <w:multiLevelType w:val="singleLevel"/>
    <w:tmpl w:val="D3921CCC"/>
    <w:lvl w:ilvl="0">
      <w:start w:val="1"/>
      <w:numFmt w:val="decimal"/>
      <w:lvlText w:val="%1."/>
      <w:lvlJc w:val="left"/>
      <w:pPr>
        <w:tabs>
          <w:tab w:val="num" w:pos="0"/>
        </w:tabs>
        <w:ind w:left="709" w:hanging="425"/>
      </w:pPr>
      <w:rPr>
        <w:rFonts w:hint="default"/>
        <w:b w:val="0"/>
        <w:i w:val="0"/>
        <w:sz w:val="20"/>
        <w:szCs w:val="20"/>
      </w:rPr>
    </w:lvl>
  </w:abstractNum>
  <w:abstractNum w:abstractNumId="3" w15:restartNumberingAfterBreak="0">
    <w:nsid w:val="4A90366D"/>
    <w:multiLevelType w:val="multilevel"/>
    <w:tmpl w:val="D81ADFE2"/>
    <w:numStyleLink w:val="ListaEZD"/>
  </w:abstractNum>
  <w:abstractNum w:abstractNumId="4" w15:restartNumberingAfterBreak="0">
    <w:nsid w:val="6B597844"/>
    <w:multiLevelType w:val="multilevel"/>
    <w:tmpl w:val="D81ADFE2"/>
    <w:numStyleLink w:val="ListaEZD"/>
  </w:abstractNum>
  <w:abstractNum w:abstractNumId="5" w15:restartNumberingAfterBreak="0">
    <w:nsid w:val="6BC241E2"/>
    <w:multiLevelType w:val="hybridMultilevel"/>
    <w:tmpl w:val="6BD2B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85034"/>
    <w:multiLevelType w:val="multilevel"/>
    <w:tmpl w:val="D81ADFE2"/>
    <w:name w:val="Lista UM"/>
    <w:numStyleLink w:val="ListaEZD"/>
  </w:abstractNum>
  <w:num w:numId="1" w16cid:durableId="839583256">
    <w:abstractNumId w:val="6"/>
  </w:num>
  <w:num w:numId="2" w16cid:durableId="142703953">
    <w:abstractNumId w:val="1"/>
  </w:num>
  <w:num w:numId="3" w16cid:durableId="250357098">
    <w:abstractNumId w:val="0"/>
  </w:num>
  <w:num w:numId="4" w16cid:durableId="587885427">
    <w:abstractNumId w:val="4"/>
  </w:num>
  <w:num w:numId="5" w16cid:durableId="202255334">
    <w:abstractNumId w:val="3"/>
  </w:num>
  <w:num w:numId="6" w16cid:durableId="1252466315">
    <w:abstractNumId w:val="5"/>
  </w:num>
  <w:num w:numId="7" w16cid:durableId="1512989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D4"/>
    <w:rsid w:val="0003282A"/>
    <w:rsid w:val="00034BA8"/>
    <w:rsid w:val="00071108"/>
    <w:rsid w:val="00071152"/>
    <w:rsid w:val="000F0E9C"/>
    <w:rsid w:val="00163C06"/>
    <w:rsid w:val="00186B3C"/>
    <w:rsid w:val="001E1C30"/>
    <w:rsid w:val="00222548"/>
    <w:rsid w:val="00227B93"/>
    <w:rsid w:val="00234C54"/>
    <w:rsid w:val="00240826"/>
    <w:rsid w:val="00271A96"/>
    <w:rsid w:val="00315E94"/>
    <w:rsid w:val="0035017A"/>
    <w:rsid w:val="003977DC"/>
    <w:rsid w:val="00410E64"/>
    <w:rsid w:val="004A02CE"/>
    <w:rsid w:val="004C5218"/>
    <w:rsid w:val="00515DC4"/>
    <w:rsid w:val="00520BEC"/>
    <w:rsid w:val="005339D4"/>
    <w:rsid w:val="005A12DC"/>
    <w:rsid w:val="006A360F"/>
    <w:rsid w:val="006A55F1"/>
    <w:rsid w:val="006C1CFC"/>
    <w:rsid w:val="0074029F"/>
    <w:rsid w:val="0077114B"/>
    <w:rsid w:val="00773A05"/>
    <w:rsid w:val="007B3E15"/>
    <w:rsid w:val="007F3BA5"/>
    <w:rsid w:val="00834326"/>
    <w:rsid w:val="008F116F"/>
    <w:rsid w:val="009152A3"/>
    <w:rsid w:val="0093733D"/>
    <w:rsid w:val="00961DBE"/>
    <w:rsid w:val="00983AEA"/>
    <w:rsid w:val="009878AF"/>
    <w:rsid w:val="00A65954"/>
    <w:rsid w:val="00B15382"/>
    <w:rsid w:val="00B302EC"/>
    <w:rsid w:val="00B66B4D"/>
    <w:rsid w:val="00C6680F"/>
    <w:rsid w:val="00CD7325"/>
    <w:rsid w:val="00D22413"/>
    <w:rsid w:val="00DA53D0"/>
    <w:rsid w:val="00DD1AD4"/>
    <w:rsid w:val="00E6507B"/>
    <w:rsid w:val="00F0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1D7642"/>
  <w15:chartTrackingRefBased/>
  <w15:docId w15:val="{75B103C4-4929-4E5D-B315-F8AC5D3E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733D"/>
    <w:pPr>
      <w:spacing w:after="240" w:line="300" w:lineRule="auto"/>
    </w:pPr>
    <w:rPr>
      <w:rFonts w:ascii="Lato" w:hAnsi="Lato" w:cs="Times New Roman"/>
      <w:sz w:val="20"/>
      <w:lang w:eastAsia="pl-PL"/>
    </w:rPr>
  </w:style>
  <w:style w:type="paragraph" w:styleId="Nagwek1">
    <w:name w:val="heading 1"/>
    <w:basedOn w:val="Tytu"/>
    <w:next w:val="Normalny"/>
    <w:link w:val="Nagwek1Znak"/>
    <w:uiPriority w:val="1"/>
    <w:qFormat/>
    <w:rsid w:val="00DD1AD4"/>
    <w:pPr>
      <w:spacing w:before="360" w:after="360" w:line="300" w:lineRule="auto"/>
      <w:contextualSpacing w:val="0"/>
      <w:outlineLvl w:val="0"/>
    </w:pPr>
    <w:rPr>
      <w:rFonts w:ascii="Lato" w:hAnsi="Lato"/>
      <w:b/>
      <w:spacing w:val="0"/>
      <w:sz w:val="28"/>
    </w:rPr>
  </w:style>
  <w:style w:type="paragraph" w:styleId="Nagwek2">
    <w:name w:val="heading 2"/>
    <w:basedOn w:val="Normalny"/>
    <w:next w:val="Normalny"/>
    <w:link w:val="Nagwek2Znak"/>
    <w:autoRedefine/>
    <w:uiPriority w:val="2"/>
    <w:qFormat/>
    <w:rsid w:val="0093733D"/>
    <w:pPr>
      <w:keepNext/>
      <w:keepLines/>
      <w:outlineLvl w:val="1"/>
    </w:pPr>
    <w:rPr>
      <w:rFonts w:eastAsiaTheme="majorEastAsia" w:cstheme="majorBidi"/>
      <w:b/>
      <w:sz w:val="22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2"/>
    <w:unhideWhenUsed/>
    <w:qFormat/>
    <w:rsid w:val="00F007AB"/>
    <w:pPr>
      <w:keepNext/>
      <w:keepLines/>
      <w:outlineLvl w:val="2"/>
    </w:pPr>
    <w:rPr>
      <w:rFonts w:eastAsiaTheme="majorEastAsia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10E64"/>
    <w:pPr>
      <w:keepNext/>
      <w:keepLines/>
      <w:outlineLvl w:val="3"/>
    </w:pPr>
    <w:rPr>
      <w:rFonts w:eastAsiaTheme="majorEastAsia" w:cstheme="majorBidi"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07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07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07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07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07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4"/>
    <w:qFormat/>
    <w:rsid w:val="00F007AB"/>
    <w:pPr>
      <w:contextualSpacing/>
    </w:pPr>
  </w:style>
  <w:style w:type="paragraph" w:styleId="Bezodstpw">
    <w:name w:val="No Spacing"/>
    <w:link w:val="BezodstpwZnak"/>
    <w:uiPriority w:val="6"/>
    <w:qFormat/>
    <w:rsid w:val="00F007AB"/>
    <w:pPr>
      <w:spacing w:after="0" w:line="300" w:lineRule="auto"/>
    </w:pPr>
    <w:rPr>
      <w:rFonts w:ascii="Lato" w:hAnsi="Lato" w:cstheme="minorHAnsi"/>
      <w:sz w:val="20"/>
      <w:szCs w:val="22"/>
    </w:rPr>
  </w:style>
  <w:style w:type="character" w:customStyle="1" w:styleId="BezodstpwZnak">
    <w:name w:val="Bez odstępów Znak"/>
    <w:basedOn w:val="Domylnaczcionkaakapitu"/>
    <w:link w:val="Bezodstpw"/>
    <w:uiPriority w:val="6"/>
    <w:rsid w:val="00F007AB"/>
    <w:rPr>
      <w:rFonts w:ascii="Lato" w:hAnsi="Lato" w:cstheme="minorHAnsi"/>
      <w:sz w:val="20"/>
      <w:szCs w:val="22"/>
    </w:rPr>
  </w:style>
  <w:style w:type="character" w:customStyle="1" w:styleId="Nagwek1Znak">
    <w:name w:val="Nagłówek 1 Znak"/>
    <w:basedOn w:val="Domylnaczcionkaakapitu"/>
    <w:link w:val="Nagwek1"/>
    <w:uiPriority w:val="1"/>
    <w:rsid w:val="00DD1AD4"/>
    <w:rPr>
      <w:rFonts w:ascii="Lato" w:eastAsiaTheme="majorEastAsia" w:hAnsi="Lato" w:cstheme="majorBidi"/>
      <w:b/>
      <w:kern w:val="28"/>
      <w:sz w:val="28"/>
      <w:szCs w:val="56"/>
      <w:lang w:eastAsia="pl-PL"/>
    </w:rPr>
  </w:style>
  <w:style w:type="paragraph" w:styleId="Tytu">
    <w:name w:val="Title"/>
    <w:basedOn w:val="Normalny"/>
    <w:next w:val="Normalny"/>
    <w:link w:val="TytuZnak"/>
    <w:uiPriority w:val="10"/>
    <w:rsid w:val="00071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15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2"/>
    <w:rsid w:val="0093733D"/>
    <w:rPr>
      <w:rFonts w:ascii="Lato" w:eastAsiaTheme="majorEastAsia" w:hAnsi="Lato" w:cstheme="majorBidi"/>
      <w:b/>
      <w:sz w:val="22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2"/>
    <w:rsid w:val="00F007AB"/>
    <w:rPr>
      <w:rFonts w:ascii="Lato" w:eastAsiaTheme="majorEastAsia" w:hAnsi="Lato" w:cstheme="majorBidi"/>
      <w:b/>
      <w:sz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5"/>
    <w:qFormat/>
    <w:rsid w:val="00F007AB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5"/>
    <w:rsid w:val="00F007AB"/>
    <w:rPr>
      <w:rFonts w:ascii="Lato" w:hAnsi="Lato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0E64"/>
    <w:rPr>
      <w:rFonts w:ascii="Lato" w:eastAsiaTheme="majorEastAsia" w:hAnsi="Lato" w:cstheme="majorBidi"/>
      <w:iCs/>
      <w:sz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07AB"/>
    <w:rPr>
      <w:rFonts w:eastAsiaTheme="majorEastAsia" w:cstheme="majorBidi"/>
      <w:color w:val="0F4761" w:themeColor="accent1" w:themeShade="BF"/>
      <w:sz w:val="2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07AB"/>
    <w:rPr>
      <w:rFonts w:eastAsiaTheme="majorEastAsia" w:cstheme="majorBidi"/>
      <w:i/>
      <w:iCs/>
      <w:color w:val="595959" w:themeColor="text1" w:themeTint="A6"/>
      <w:sz w:val="22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07AB"/>
    <w:rPr>
      <w:rFonts w:eastAsiaTheme="majorEastAsia" w:cstheme="majorBidi"/>
      <w:color w:val="595959" w:themeColor="text1" w:themeTint="A6"/>
      <w:sz w:val="22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07AB"/>
    <w:rPr>
      <w:rFonts w:eastAsiaTheme="majorEastAsia" w:cstheme="majorBidi"/>
      <w:i/>
      <w:iCs/>
      <w:color w:val="272727" w:themeColor="text1" w:themeTint="D8"/>
      <w:sz w:val="22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07AB"/>
    <w:rPr>
      <w:rFonts w:eastAsiaTheme="majorEastAsia" w:cstheme="majorBidi"/>
      <w:color w:val="272727" w:themeColor="text1" w:themeTint="D8"/>
      <w:sz w:val="2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rsid w:val="00F007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07AB"/>
    <w:rPr>
      <w:rFonts w:eastAsiaTheme="majorEastAsia" w:cstheme="majorBidi"/>
      <w:color w:val="595959" w:themeColor="text1" w:themeTint="A6"/>
      <w:spacing w:val="15"/>
      <w:sz w:val="28"/>
      <w:szCs w:val="28"/>
      <w:lang w:eastAsia="pl-PL"/>
    </w:rPr>
  </w:style>
  <w:style w:type="paragraph" w:styleId="Cytat">
    <w:name w:val="Quote"/>
    <w:basedOn w:val="Normalny"/>
    <w:next w:val="Normalny"/>
    <w:link w:val="CytatZnak"/>
    <w:uiPriority w:val="29"/>
    <w:rsid w:val="00F007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07AB"/>
    <w:rPr>
      <w:rFonts w:ascii="Calibri" w:hAnsi="Calibri" w:cs="Times New Roman"/>
      <w:i/>
      <w:iCs/>
      <w:color w:val="404040" w:themeColor="text1" w:themeTint="BF"/>
      <w:sz w:val="22"/>
      <w:lang w:eastAsia="pl-PL"/>
    </w:rPr>
  </w:style>
  <w:style w:type="character" w:styleId="Wyrnienieintensywne">
    <w:name w:val="Intense Emphasis"/>
    <w:basedOn w:val="Domylnaczcionkaakapitu"/>
    <w:uiPriority w:val="21"/>
    <w:rsid w:val="00F007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F00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07AB"/>
    <w:rPr>
      <w:rFonts w:ascii="Calibri" w:hAnsi="Calibri" w:cs="Times New Roman"/>
      <w:i/>
      <w:iCs/>
      <w:color w:val="0F4761" w:themeColor="accent1" w:themeShade="BF"/>
      <w:sz w:val="22"/>
      <w:lang w:eastAsia="pl-PL"/>
    </w:rPr>
  </w:style>
  <w:style w:type="character" w:styleId="Odwoanieintensywne">
    <w:name w:val="Intense Reference"/>
    <w:basedOn w:val="Domylnaczcionkaakapitu"/>
    <w:uiPriority w:val="32"/>
    <w:rsid w:val="00F007AB"/>
    <w:rPr>
      <w:b/>
      <w:bCs/>
      <w:smallCaps/>
      <w:color w:val="0F4761" w:themeColor="accent1" w:themeShade="BF"/>
      <w:spacing w:val="5"/>
    </w:rPr>
  </w:style>
  <w:style w:type="numbering" w:customStyle="1" w:styleId="ListaEZD">
    <w:name w:val="Lista EZD"/>
    <w:uiPriority w:val="99"/>
    <w:rsid w:val="005A12DC"/>
    <w:pPr>
      <w:numPr>
        <w:numId w:val="2"/>
      </w:numPr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93733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37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733D"/>
    <w:rPr>
      <w:rFonts w:ascii="Lato" w:hAnsi="Lato" w:cs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73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733D"/>
    <w:rPr>
      <w:rFonts w:ascii="Lato" w:hAnsi="Lato" w:cs="Times New Roman"/>
      <w:sz w:val="20"/>
      <w:lang w:eastAsia="pl-PL"/>
    </w:rPr>
  </w:style>
  <w:style w:type="paragraph" w:styleId="Poprawka">
    <w:name w:val="Revision"/>
    <w:hidden/>
    <w:uiPriority w:val="99"/>
    <w:semiHidden/>
    <w:rsid w:val="007F3BA5"/>
    <w:pPr>
      <w:spacing w:after="0" w:line="240" w:lineRule="auto"/>
    </w:pPr>
    <w:rPr>
      <w:rFonts w:ascii="Lato" w:hAnsi="Lato" w:cs="Times New Roman"/>
      <w:sz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53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A53D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A53D0"/>
    <w:rPr>
      <w:rFonts w:ascii="Lato" w:hAnsi="Lato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53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53D0"/>
    <w:rPr>
      <w:rFonts w:ascii="Lato" w:hAnsi="Lato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l\Downloads\Szablon%20dokumentu%20UM%201.0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  <SharedWithUsers xmlns="7148c80e-3b8a-452c-89f1-51b111b34f15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2" ma:contentTypeDescription="Utwórz nowy dokument." ma:contentTypeScope="" ma:versionID="363eb2609b13bb11c21a68438c565223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5745b19989a7ba9c90fb41d9d8bdfe78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E9659F-3C1C-436E-B275-73C59716EDDC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customXml/itemProps2.xml><?xml version="1.0" encoding="utf-8"?>
<ds:datastoreItem xmlns:ds="http://schemas.openxmlformats.org/officeDocument/2006/customXml" ds:itemID="{CDFA0D45-C992-46EA-A270-18B5C78C08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732EFE-9B15-4D53-BBB0-7AE431E7E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dokumentu UM 1.0</Template>
  <TotalTime>1</TotalTime>
  <Pages>2</Pages>
  <Words>208</Words>
  <Characters>1248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 prostego języka UM</dc:creator>
  <cp:keywords/>
  <dc:description/>
  <cp:lastModifiedBy>Bednarowicz Sławomir</cp:lastModifiedBy>
  <cp:revision>2</cp:revision>
  <dcterms:created xsi:type="dcterms:W3CDTF">2026-10-12T13:52:00Z</dcterms:created>
  <dcterms:modified xsi:type="dcterms:W3CDTF">2026-10-12T13:52:00Z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  <property fmtid="{D5CDD505-2E9C-101B-9397-08002B2CF9AE}" pid="4" name="Order">
    <vt:r8>7313500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docLang">
    <vt:lpwstr>pl</vt:lpwstr>
  </property>
</Properties>
</file>