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36D91" w14:textId="77777777" w:rsidR="00FC4C85" w:rsidRDefault="00FC4C85" w:rsidP="002378D9">
      <w:pPr>
        <w:pStyle w:val="Akapitzlist"/>
      </w:pPr>
      <w:bookmarkStart w:id="0" w:name="OLE_LINK1"/>
      <w:bookmarkStart w:id="1" w:name="OLE_LINK2"/>
      <w:r w:rsidRPr="00FB5543">
        <w:rPr>
          <w:b/>
          <w:bCs/>
        </w:rPr>
        <w:t>[!]</w:t>
      </w:r>
      <w:r w:rsidRPr="003F43F0">
        <w:t xml:space="preserve"> </w:t>
      </w:r>
      <w:r>
        <w:t>Instrukcja wypełniania</w:t>
      </w:r>
    </w:p>
    <w:p w14:paraId="7F236D92" w14:textId="77777777" w:rsidR="00FC4C85" w:rsidRPr="00FB5543" w:rsidRDefault="00FC4C85" w:rsidP="00FC4C85">
      <w:pPr>
        <w:pStyle w:val="Akapitzlist"/>
        <w:numPr>
          <w:ilvl w:val="0"/>
          <w:numId w:val="11"/>
        </w:numPr>
        <w:tabs>
          <w:tab w:val="left" w:pos="142"/>
        </w:tabs>
        <w:spacing w:after="480"/>
        <w:ind w:left="284" w:hanging="284"/>
        <w:rPr>
          <w:rFonts w:cs="Arial"/>
          <w:szCs w:val="22"/>
        </w:rPr>
      </w:pPr>
      <w:r w:rsidRPr="00FB5543">
        <w:rPr>
          <w:rFonts w:cs="Arial"/>
          <w:szCs w:val="22"/>
        </w:rPr>
        <w:t>Wypełnij WIELKIMI LITERAMI w alfabecie łacińskim.</w:t>
      </w:r>
    </w:p>
    <w:p w14:paraId="7F236D93" w14:textId="77777777" w:rsidR="00FC4C85" w:rsidRPr="00141B8E" w:rsidRDefault="00FC4C85" w:rsidP="00037371">
      <w:pPr>
        <w:pStyle w:val="Akapitzlist"/>
        <w:numPr>
          <w:ilvl w:val="0"/>
          <w:numId w:val="11"/>
        </w:numPr>
        <w:tabs>
          <w:tab w:val="left" w:pos="142"/>
        </w:tabs>
        <w:spacing w:after="360"/>
        <w:ind w:left="284" w:hanging="284"/>
        <w:contextualSpacing w:val="0"/>
        <w:rPr>
          <w:rFonts w:ascii="Calibri" w:hAnsi="Calibri" w:cs="Arial"/>
          <w:szCs w:val="22"/>
        </w:rPr>
      </w:pPr>
      <w:r w:rsidRPr="00FB5543">
        <w:rPr>
          <w:rFonts w:cs="Arial"/>
          <w:szCs w:val="22"/>
        </w:rPr>
        <w:t>W polach wyboru zaznacz właściwą opcję – postaw krzyżyk w kratce.</w:t>
      </w:r>
    </w:p>
    <w:p w14:paraId="7F236D94" w14:textId="198AEA8F" w:rsidR="00FC4C85" w:rsidRPr="00E6236F" w:rsidRDefault="00FC4C85" w:rsidP="0053353F">
      <w:pPr>
        <w:widowControl w:val="0"/>
        <w:tabs>
          <w:tab w:val="left" w:pos="3119"/>
        </w:tabs>
        <w:spacing w:after="360"/>
        <w:jc w:val="right"/>
        <w:rPr>
          <w:rFonts w:eastAsia="Calibri" w:cs="Calibri"/>
          <w:szCs w:val="22"/>
          <w:shd w:val="clear" w:color="auto" w:fill="FFFFFF"/>
          <w:lang w:eastAsia="en-US"/>
        </w:rPr>
      </w:pPr>
      <w:r w:rsidRPr="00E6236F">
        <w:rPr>
          <w:rFonts w:eastAsia="Calibri" w:cs="Calibri"/>
          <w:szCs w:val="22"/>
          <w:u w:val="dotted"/>
          <w:shd w:val="clear" w:color="auto" w:fill="FFFFFF"/>
          <w:lang w:eastAsia="en-US"/>
        </w:rPr>
        <w:tab/>
      </w:r>
      <w:r w:rsidR="004F492D" w:rsidRPr="00E6236F">
        <w:rPr>
          <w:rFonts w:eastAsia="Calibri" w:cs="Calibri"/>
          <w:szCs w:val="22"/>
          <w:shd w:val="clear" w:color="auto" w:fill="FFFFFF"/>
          <w:lang w:eastAsia="en-US"/>
        </w:rPr>
        <w:t xml:space="preserve"> </w:t>
      </w:r>
      <w:r w:rsidR="00E04637" w:rsidRPr="00E6236F">
        <w:rPr>
          <w:rFonts w:eastAsia="Calibri" w:cs="Calibri"/>
          <w:szCs w:val="22"/>
          <w:shd w:val="clear" w:color="auto" w:fill="FFFFFF"/>
          <w:lang w:eastAsia="en-US"/>
        </w:rPr>
        <w:t xml:space="preserve">r. </w:t>
      </w:r>
    </w:p>
    <w:p w14:paraId="42A20CDA" w14:textId="3D8D944A" w:rsidR="00E04637" w:rsidRPr="004D2D48" w:rsidRDefault="00E04637" w:rsidP="00CE0E3D">
      <w:pPr>
        <w:spacing w:after="360"/>
        <w:ind w:left="5670"/>
        <w:rPr>
          <w:rFonts w:eastAsia="Calibri"/>
          <w:b/>
          <w:bCs/>
          <w:sz w:val="24"/>
          <w:szCs w:val="28"/>
          <w:shd w:val="clear" w:color="auto" w:fill="FFFFFF"/>
          <w:lang w:eastAsia="en-US"/>
        </w:rPr>
      </w:pPr>
      <w:r w:rsidRPr="009150D4">
        <w:rPr>
          <w:rFonts w:eastAsia="Calibri"/>
          <w:b/>
          <w:bCs/>
          <w:szCs w:val="22"/>
          <w:shd w:val="clear" w:color="auto" w:fill="FFFFFF"/>
          <w:lang w:eastAsia="en-US"/>
        </w:rPr>
        <w:t>Kierownik Urzędu Stanu Cywilnego</w:t>
      </w:r>
      <w:r w:rsidRPr="009150D4">
        <w:rPr>
          <w:rFonts w:eastAsia="Calibri"/>
          <w:b/>
          <w:bCs/>
          <w:szCs w:val="22"/>
          <w:shd w:val="clear" w:color="auto" w:fill="FFFFFF"/>
          <w:lang w:eastAsia="en-US"/>
        </w:rPr>
        <w:br/>
        <w:t>m.st. Warszawy</w:t>
      </w:r>
    </w:p>
    <w:p w14:paraId="5BAEADB9" w14:textId="2054E887" w:rsidR="00014B80" w:rsidRDefault="00E04637" w:rsidP="00CE0E3D">
      <w:pPr>
        <w:pStyle w:val="Nagwek1"/>
        <w:spacing w:after="360"/>
        <w:jc w:val="center"/>
      </w:pPr>
      <w:r w:rsidRPr="009B01F6">
        <w:t xml:space="preserve">Wniosek o sprostowanie aktu </w:t>
      </w:r>
      <w:r w:rsidRPr="008F3478">
        <w:t>stanu cywilnego</w:t>
      </w:r>
    </w:p>
    <w:p w14:paraId="31A8E42B" w14:textId="4800A45F" w:rsidR="00E52449" w:rsidRPr="00EB4700" w:rsidRDefault="00E52449" w:rsidP="007A5928">
      <w:pPr>
        <w:pStyle w:val="Nagwek2"/>
        <w:spacing w:after="120"/>
      </w:pPr>
      <w:r w:rsidRPr="00EB4700">
        <w:t>Dane</w:t>
      </w:r>
    </w:p>
    <w:p w14:paraId="655BE149" w14:textId="39D8D8FD" w:rsidR="00581B7F" w:rsidRPr="00CC69ED" w:rsidRDefault="00AA66F0" w:rsidP="00142620">
      <w:pPr>
        <w:widowControl w:val="0"/>
        <w:tabs>
          <w:tab w:val="left" w:pos="9356"/>
        </w:tabs>
        <w:rPr>
          <w:rFonts w:eastAsia="Calibri" w:cs="Calibri"/>
          <w:szCs w:val="22"/>
          <w:u w:val="dotted"/>
          <w:shd w:val="clear" w:color="auto" w:fill="FFFFFF"/>
          <w:lang w:eastAsia="en-US"/>
        </w:rPr>
      </w:pPr>
      <w:r w:rsidRPr="00CC69ED">
        <w:rPr>
          <w:rFonts w:eastAsia="Calibri" w:cs="Calibri"/>
          <w:b/>
          <w:bCs/>
          <w:szCs w:val="22"/>
          <w:shd w:val="clear" w:color="auto" w:fill="FFFFFF"/>
          <w:lang w:eastAsia="en-US"/>
        </w:rPr>
        <w:t>I</w:t>
      </w:r>
      <w:r w:rsidR="00223132" w:rsidRPr="00CC69ED">
        <w:rPr>
          <w:rFonts w:eastAsia="Calibri" w:cs="Calibri"/>
          <w:b/>
          <w:bCs/>
          <w:szCs w:val="22"/>
          <w:shd w:val="clear" w:color="auto" w:fill="FFFFFF"/>
          <w:lang w:eastAsia="en-US"/>
        </w:rPr>
        <w:t>mię i nazwisko wnioskodawcy</w:t>
      </w:r>
      <w:r w:rsidR="000F778F" w:rsidRPr="00CC69ED">
        <w:rPr>
          <w:rFonts w:eastAsia="Calibri" w:cs="Calibri"/>
          <w:szCs w:val="22"/>
          <w:shd w:val="clear" w:color="auto" w:fill="FFFFFF"/>
          <w:lang w:eastAsia="en-US"/>
        </w:rPr>
        <w:t>:</w:t>
      </w:r>
      <w:r w:rsidR="00B52B17" w:rsidRPr="00CC69ED">
        <w:rPr>
          <w:rFonts w:eastAsia="Calibri" w:cs="Calibri"/>
          <w:szCs w:val="22"/>
          <w:shd w:val="clear" w:color="auto" w:fill="FFFFFF"/>
          <w:lang w:eastAsia="en-US"/>
        </w:rPr>
        <w:t xml:space="preserve"> </w:t>
      </w:r>
      <w:r w:rsidR="00142620" w:rsidRPr="00CC69ED">
        <w:rPr>
          <w:rFonts w:eastAsia="Calibri" w:cs="Calibri"/>
          <w:szCs w:val="22"/>
          <w:u w:val="dotted"/>
          <w:shd w:val="clear" w:color="auto" w:fill="FFFFFF"/>
          <w:lang w:eastAsia="en-US"/>
        </w:rPr>
        <w:tab/>
      </w:r>
    </w:p>
    <w:p w14:paraId="3F1580C0" w14:textId="444CCA37" w:rsidR="001B118C" w:rsidRPr="003C2671" w:rsidRDefault="001B118C" w:rsidP="002F53CA">
      <w:pPr>
        <w:widowControl w:val="0"/>
        <w:numPr>
          <w:ilvl w:val="0"/>
          <w:numId w:val="20"/>
        </w:numPr>
        <w:tabs>
          <w:tab w:val="left" w:pos="9356"/>
        </w:tabs>
        <w:ind w:left="284" w:right="-142" w:hanging="284"/>
        <w:rPr>
          <w:rFonts w:ascii="Calibri" w:eastAsia="Calibri" w:hAnsi="Calibri" w:cs="Calibri"/>
          <w:szCs w:val="22"/>
          <w:u w:val="dotted"/>
          <w:shd w:val="clear" w:color="auto" w:fill="FFFFFF"/>
          <w:lang w:eastAsia="en-US"/>
        </w:rPr>
      </w:pPr>
      <w:r w:rsidRPr="00CC69ED">
        <w:rPr>
          <w:rFonts w:eastAsia="Calibri" w:cs="Calibri"/>
          <w:szCs w:val="22"/>
          <w:shd w:val="clear" w:color="auto" w:fill="FFFFFF"/>
          <w:lang w:eastAsia="en-US"/>
        </w:rPr>
        <w:t xml:space="preserve">adres do korespondencji: </w:t>
      </w:r>
      <w:r w:rsidRPr="00CC69ED">
        <w:rPr>
          <w:rFonts w:eastAsia="Calibri" w:cs="Calibri"/>
          <w:szCs w:val="22"/>
          <w:u w:val="dotted"/>
          <w:shd w:val="clear" w:color="auto" w:fill="FFFFFF"/>
          <w:lang w:eastAsia="en-US"/>
        </w:rPr>
        <w:tab/>
      </w:r>
    </w:p>
    <w:p w14:paraId="0520D0D9" w14:textId="455D06CD" w:rsidR="00223132" w:rsidRPr="00223132" w:rsidRDefault="00223132" w:rsidP="002F53CA">
      <w:pPr>
        <w:ind w:firstLine="426"/>
        <w:rPr>
          <w:rFonts w:eastAsia="Calibri"/>
          <w:shd w:val="clear" w:color="auto" w:fill="FFFFFF"/>
          <w:lang w:eastAsia="en-US"/>
        </w:rPr>
      </w:pPr>
      <w:r w:rsidRPr="00DA66D3">
        <w:rPr>
          <w:rFonts w:eastAsia="Calibri"/>
          <w:b/>
          <w:bCs/>
          <w:shd w:val="clear" w:color="auto" w:fill="FFFFFF"/>
          <w:lang w:eastAsia="en-US"/>
        </w:rPr>
        <w:t>[i]</w:t>
      </w:r>
      <w:r w:rsidRPr="00223132">
        <w:rPr>
          <w:rFonts w:eastAsia="Calibri"/>
          <w:shd w:val="clear" w:color="auto" w:fill="FFFFFF"/>
          <w:lang w:eastAsia="en-US"/>
        </w:rPr>
        <w:t xml:space="preserve"> Numer PESEL wpisz, tylko jeśli dokumenty chcesz otrzymać na </w:t>
      </w:r>
      <w:r w:rsidR="00363DD7">
        <w:rPr>
          <w:rFonts w:eastAsia="Calibri"/>
          <w:shd w:val="clear" w:color="auto" w:fill="FFFFFF"/>
          <w:lang w:eastAsia="en-US"/>
        </w:rPr>
        <w:t>adres do</w:t>
      </w:r>
      <w:r w:rsidR="00363DD7" w:rsidRPr="00223132">
        <w:rPr>
          <w:rFonts w:eastAsia="Calibri"/>
          <w:shd w:val="clear" w:color="auto" w:fill="FFFFFF"/>
          <w:lang w:eastAsia="en-US"/>
        </w:rPr>
        <w:t xml:space="preserve"> </w:t>
      </w:r>
      <w:r w:rsidRPr="00223132">
        <w:rPr>
          <w:rFonts w:eastAsia="Calibri"/>
          <w:shd w:val="clear" w:color="auto" w:fill="FFFFFF"/>
          <w:lang w:eastAsia="en-US"/>
        </w:rPr>
        <w:t>e-Doręczeń</w:t>
      </w:r>
      <w:r w:rsidR="00363DD7">
        <w:rPr>
          <w:rFonts w:eastAsia="Calibri"/>
          <w:shd w:val="clear" w:color="auto" w:fill="FFFFFF"/>
          <w:lang w:eastAsia="en-US"/>
        </w:rPr>
        <w:t xml:space="preserve"> (ADE)</w:t>
      </w:r>
      <w:r w:rsidRPr="00223132">
        <w:rPr>
          <w:rFonts w:eastAsia="Calibri"/>
          <w:shd w:val="clear" w:color="auto" w:fill="FFFFFF"/>
          <w:lang w:eastAsia="en-US"/>
        </w:rPr>
        <w:t>.</w:t>
      </w:r>
    </w:p>
    <w:p w14:paraId="5F36E1F0" w14:textId="77777777" w:rsidR="003C2671" w:rsidRPr="003C2671" w:rsidRDefault="00DB6267" w:rsidP="002F53CA">
      <w:pPr>
        <w:pStyle w:val="Akapitzlist"/>
        <w:widowControl w:val="0"/>
        <w:numPr>
          <w:ilvl w:val="0"/>
          <w:numId w:val="21"/>
        </w:numPr>
        <w:tabs>
          <w:tab w:val="left" w:pos="9356"/>
        </w:tabs>
        <w:ind w:left="284" w:hanging="284"/>
        <w:rPr>
          <w:rFonts w:eastAsia="Calibri" w:cs="Calibri"/>
          <w:szCs w:val="22"/>
          <w:shd w:val="clear" w:color="auto" w:fill="FFFFFF"/>
          <w:lang w:eastAsia="en-US"/>
        </w:rPr>
      </w:pPr>
      <w:r w:rsidRPr="00DC0424">
        <w:rPr>
          <w:rFonts w:eastAsia="Calibri" w:cs="Calibri"/>
          <w:szCs w:val="22"/>
          <w:shd w:val="clear" w:color="auto" w:fill="FFFFFF"/>
          <w:lang w:eastAsia="en-US"/>
        </w:rPr>
        <w:t xml:space="preserve">numer PESEL wnioskodawcy: </w:t>
      </w:r>
      <w:r w:rsidRPr="00DC0424">
        <w:rPr>
          <w:rFonts w:eastAsia="Calibri" w:cs="Calibri"/>
          <w:szCs w:val="22"/>
          <w:u w:val="dotted"/>
          <w:shd w:val="clear" w:color="auto" w:fill="FFFFFF"/>
          <w:lang w:eastAsia="en-US"/>
        </w:rPr>
        <w:tab/>
      </w:r>
    </w:p>
    <w:p w14:paraId="3754D07C" w14:textId="4AFBFFF1" w:rsidR="003C2671" w:rsidRPr="003C2671" w:rsidRDefault="003C2671" w:rsidP="002F53CA">
      <w:pPr>
        <w:widowControl w:val="0"/>
        <w:tabs>
          <w:tab w:val="left" w:pos="9356"/>
        </w:tabs>
        <w:ind w:left="284" w:hanging="284"/>
        <w:rPr>
          <w:rFonts w:eastAsia="Calibri" w:cs="Calibri"/>
          <w:szCs w:val="22"/>
          <w:shd w:val="clear" w:color="auto" w:fill="FFFFFF"/>
          <w:lang w:eastAsia="en-US"/>
        </w:rPr>
      </w:pPr>
      <w:r w:rsidRPr="004F68BC">
        <w:rPr>
          <w:b/>
          <w:bCs/>
        </w:rPr>
        <w:t>[!] Numer telefonu i adres e-mail to dane nieobowiązkowe</w:t>
      </w:r>
      <w:r w:rsidRPr="00BE42E2">
        <w:t xml:space="preserve">. Jeśli je podasz, wypełnij zgodę na ich przetwarzanie na </w:t>
      </w:r>
      <w:r w:rsidR="003F24F7">
        <w:t>ostatniej</w:t>
      </w:r>
      <w:r w:rsidRPr="00BE42E2">
        <w:t xml:space="preserve"> stronie. Dane ułatwią nam kontakt, gdy będziemy rozpatrywali wniosek.</w:t>
      </w:r>
    </w:p>
    <w:p w14:paraId="56F8CA41" w14:textId="1CDAC8DB" w:rsidR="00223132" w:rsidRPr="00DC0424" w:rsidRDefault="003C2671" w:rsidP="002F53CA">
      <w:pPr>
        <w:pStyle w:val="Akapitzlist"/>
        <w:widowControl w:val="0"/>
        <w:numPr>
          <w:ilvl w:val="0"/>
          <w:numId w:val="21"/>
        </w:numPr>
        <w:tabs>
          <w:tab w:val="left" w:pos="9356"/>
        </w:tabs>
        <w:ind w:left="284" w:hanging="284"/>
        <w:rPr>
          <w:rFonts w:eastAsia="Calibri" w:cs="Calibri"/>
          <w:szCs w:val="22"/>
          <w:shd w:val="clear" w:color="auto" w:fill="FFFFFF"/>
          <w:lang w:eastAsia="en-US"/>
        </w:rPr>
      </w:pPr>
      <w:r w:rsidRPr="00976299">
        <w:rPr>
          <w:rFonts w:eastAsia="Calibri" w:cs="Calibri"/>
          <w:szCs w:val="22"/>
          <w:shd w:val="clear" w:color="auto" w:fill="FFFFFF"/>
          <w:lang w:eastAsia="en-US"/>
        </w:rPr>
        <w:t xml:space="preserve">telefon kontaktowy, adres e-mail: </w:t>
      </w:r>
      <w:r w:rsidRPr="00976299">
        <w:rPr>
          <w:rFonts w:eastAsia="Calibri" w:cs="Calibri"/>
          <w:szCs w:val="22"/>
          <w:u w:val="dotted"/>
          <w:shd w:val="clear" w:color="auto" w:fill="FFFFFF"/>
          <w:lang w:eastAsia="en-US"/>
        </w:rPr>
        <w:tab/>
      </w:r>
    </w:p>
    <w:p w14:paraId="21740D03" w14:textId="22485FF4" w:rsidR="00223132" w:rsidRPr="00DC0424" w:rsidRDefault="00AA66F0" w:rsidP="00142620">
      <w:pPr>
        <w:widowControl w:val="0"/>
        <w:tabs>
          <w:tab w:val="left" w:pos="9356"/>
        </w:tabs>
        <w:rPr>
          <w:rFonts w:eastAsia="Calibri" w:cs="Calibri"/>
          <w:szCs w:val="22"/>
          <w:u w:val="dotted"/>
          <w:shd w:val="clear" w:color="auto" w:fill="FFFFFF"/>
          <w:lang w:eastAsia="en-US"/>
        </w:rPr>
      </w:pPr>
      <w:r w:rsidRPr="00DC0424">
        <w:rPr>
          <w:rFonts w:eastAsia="Calibri" w:cs="Calibri"/>
          <w:b/>
          <w:bCs/>
          <w:szCs w:val="22"/>
          <w:shd w:val="clear" w:color="auto" w:fill="FFFFFF"/>
          <w:lang w:eastAsia="en-US"/>
        </w:rPr>
        <w:t>I</w:t>
      </w:r>
      <w:r w:rsidR="00223132" w:rsidRPr="00DC0424">
        <w:rPr>
          <w:rFonts w:eastAsia="Calibri" w:cs="Calibri"/>
          <w:b/>
          <w:bCs/>
          <w:szCs w:val="22"/>
          <w:shd w:val="clear" w:color="auto" w:fill="FFFFFF"/>
          <w:lang w:eastAsia="en-US"/>
        </w:rPr>
        <w:t xml:space="preserve">mię i nazwisko pełnomocnika: </w:t>
      </w:r>
      <w:r w:rsidR="00142620" w:rsidRPr="00DC0424">
        <w:rPr>
          <w:rFonts w:eastAsia="Calibri" w:cs="Calibri"/>
          <w:szCs w:val="22"/>
          <w:u w:val="dotted"/>
          <w:shd w:val="clear" w:color="auto" w:fill="FFFFFF"/>
          <w:lang w:eastAsia="en-US"/>
        </w:rPr>
        <w:tab/>
      </w:r>
    </w:p>
    <w:p w14:paraId="7FBD7FEF" w14:textId="06E7D12C" w:rsidR="00223132" w:rsidRPr="003F24F7" w:rsidRDefault="00142620" w:rsidP="002F53CA">
      <w:pPr>
        <w:widowControl w:val="0"/>
        <w:numPr>
          <w:ilvl w:val="0"/>
          <w:numId w:val="22"/>
        </w:numPr>
        <w:tabs>
          <w:tab w:val="left" w:pos="9356"/>
        </w:tabs>
        <w:ind w:left="284" w:right="-142" w:hanging="284"/>
        <w:rPr>
          <w:szCs w:val="22"/>
        </w:rPr>
      </w:pPr>
      <w:r w:rsidRPr="00DC0424">
        <w:rPr>
          <w:rFonts w:eastAsia="Calibri" w:cs="Calibri"/>
          <w:szCs w:val="22"/>
          <w:shd w:val="clear" w:color="auto" w:fill="FFFFFF"/>
          <w:lang w:eastAsia="en-US"/>
        </w:rPr>
        <w:t xml:space="preserve">adres do korespondencji: </w:t>
      </w:r>
      <w:r w:rsidRPr="00DC0424">
        <w:rPr>
          <w:rFonts w:eastAsia="Calibri" w:cs="Calibri"/>
          <w:szCs w:val="22"/>
          <w:u w:val="dotted"/>
          <w:shd w:val="clear" w:color="auto" w:fill="FFFFFF"/>
          <w:lang w:eastAsia="en-US"/>
        </w:rPr>
        <w:tab/>
      </w:r>
    </w:p>
    <w:p w14:paraId="23E1F574" w14:textId="14D9E9B7" w:rsidR="00223132" w:rsidRPr="00DC0424" w:rsidRDefault="00223132" w:rsidP="009444D7">
      <w:pPr>
        <w:widowControl w:val="0"/>
        <w:rPr>
          <w:rFonts w:eastAsia="Calibri" w:cs="Calibri"/>
          <w:szCs w:val="22"/>
          <w:shd w:val="clear" w:color="auto" w:fill="FFFFFF"/>
          <w:lang w:eastAsia="en-US"/>
        </w:rPr>
      </w:pPr>
      <w:r w:rsidRPr="00DC0424">
        <w:rPr>
          <w:rFonts w:eastAsia="Calibri" w:cs="Calibri"/>
          <w:b/>
          <w:bCs/>
          <w:szCs w:val="22"/>
          <w:shd w:val="clear" w:color="auto" w:fill="FFFFFF"/>
          <w:lang w:eastAsia="en-US"/>
        </w:rPr>
        <w:t>[i]</w:t>
      </w:r>
      <w:r w:rsidRPr="00DC0424">
        <w:rPr>
          <w:rFonts w:eastAsia="Calibri" w:cs="Calibri"/>
          <w:szCs w:val="22"/>
          <w:shd w:val="clear" w:color="auto" w:fill="FFFFFF"/>
          <w:lang w:eastAsia="en-US"/>
        </w:rPr>
        <w:t xml:space="preserve"> Numer PESEL wpisz, tylko jeśli dokumenty chcesz otrzymać na </w:t>
      </w:r>
      <w:r w:rsidR="003F24F7">
        <w:rPr>
          <w:rFonts w:eastAsia="Calibri" w:cs="Calibri"/>
          <w:szCs w:val="22"/>
          <w:shd w:val="clear" w:color="auto" w:fill="FFFFFF"/>
          <w:lang w:eastAsia="en-US"/>
        </w:rPr>
        <w:t>adres do</w:t>
      </w:r>
      <w:r w:rsidR="003F24F7" w:rsidRPr="00DC0424">
        <w:rPr>
          <w:rFonts w:eastAsia="Calibri" w:cs="Calibri"/>
          <w:szCs w:val="22"/>
          <w:shd w:val="clear" w:color="auto" w:fill="FFFFFF"/>
          <w:lang w:eastAsia="en-US"/>
        </w:rPr>
        <w:t xml:space="preserve"> </w:t>
      </w:r>
      <w:r w:rsidRPr="00DC0424">
        <w:rPr>
          <w:rFonts w:eastAsia="Calibri" w:cs="Calibri"/>
          <w:szCs w:val="22"/>
          <w:shd w:val="clear" w:color="auto" w:fill="FFFFFF"/>
          <w:lang w:eastAsia="en-US"/>
        </w:rPr>
        <w:t>e-Doręczeń</w:t>
      </w:r>
      <w:r w:rsidR="003F24F7">
        <w:rPr>
          <w:rFonts w:eastAsia="Calibri" w:cs="Calibri"/>
          <w:szCs w:val="22"/>
          <w:shd w:val="clear" w:color="auto" w:fill="FFFFFF"/>
          <w:lang w:eastAsia="en-US"/>
        </w:rPr>
        <w:t xml:space="preserve"> (ADE)</w:t>
      </w:r>
      <w:r w:rsidRPr="00DC0424">
        <w:rPr>
          <w:rFonts w:eastAsia="Calibri" w:cs="Calibri"/>
          <w:szCs w:val="22"/>
          <w:shd w:val="clear" w:color="auto" w:fill="FFFFFF"/>
          <w:lang w:eastAsia="en-US"/>
        </w:rPr>
        <w:t>.</w:t>
      </w:r>
    </w:p>
    <w:p w14:paraId="4C00BA69" w14:textId="77777777" w:rsidR="003C2671" w:rsidRPr="003C2671" w:rsidRDefault="00223132" w:rsidP="002F53CA">
      <w:pPr>
        <w:pStyle w:val="Akapitzlist"/>
        <w:widowControl w:val="0"/>
        <w:numPr>
          <w:ilvl w:val="0"/>
          <w:numId w:val="23"/>
        </w:numPr>
        <w:tabs>
          <w:tab w:val="left" w:pos="9356"/>
        </w:tabs>
        <w:ind w:left="284" w:hanging="284"/>
        <w:contextualSpacing w:val="0"/>
        <w:rPr>
          <w:rFonts w:eastAsia="Calibri" w:cs="Calibri"/>
          <w:szCs w:val="22"/>
          <w:shd w:val="clear" w:color="auto" w:fill="FFFFFF"/>
          <w:lang w:eastAsia="en-US"/>
        </w:rPr>
      </w:pPr>
      <w:r w:rsidRPr="00DC0424">
        <w:rPr>
          <w:rFonts w:eastAsia="Calibri" w:cs="Calibri"/>
          <w:szCs w:val="22"/>
          <w:shd w:val="clear" w:color="auto" w:fill="FFFFFF"/>
          <w:lang w:eastAsia="en-US"/>
        </w:rPr>
        <w:t>numer PESEL pełnomocnika:</w:t>
      </w:r>
      <w:r w:rsidR="00142620" w:rsidRPr="00DC0424">
        <w:rPr>
          <w:rFonts w:eastAsia="Calibri" w:cs="Calibri"/>
          <w:szCs w:val="22"/>
          <w:shd w:val="clear" w:color="auto" w:fill="FFFFFF"/>
          <w:lang w:eastAsia="en-US"/>
        </w:rPr>
        <w:t xml:space="preserve"> </w:t>
      </w:r>
      <w:r w:rsidR="00142620" w:rsidRPr="00DC0424">
        <w:rPr>
          <w:rFonts w:eastAsia="Calibri" w:cs="Calibri"/>
          <w:szCs w:val="22"/>
          <w:u w:val="dotted"/>
          <w:shd w:val="clear" w:color="auto" w:fill="FFFFFF"/>
          <w:lang w:eastAsia="en-US"/>
        </w:rPr>
        <w:tab/>
      </w:r>
    </w:p>
    <w:p w14:paraId="794C2C14" w14:textId="34E8DF68" w:rsidR="003C2671" w:rsidRPr="003C2671" w:rsidRDefault="003C2671" w:rsidP="009444D7">
      <w:pPr>
        <w:widowControl w:val="0"/>
        <w:tabs>
          <w:tab w:val="left" w:pos="9356"/>
        </w:tabs>
        <w:rPr>
          <w:rFonts w:eastAsia="Calibri" w:cs="Calibri"/>
          <w:szCs w:val="22"/>
          <w:shd w:val="clear" w:color="auto" w:fill="FFFFFF"/>
          <w:lang w:eastAsia="en-US"/>
        </w:rPr>
      </w:pPr>
      <w:r w:rsidRPr="004F68BC">
        <w:rPr>
          <w:b/>
          <w:bCs/>
        </w:rPr>
        <w:t>[!] Numer telefonu i adres e-mail to dane nieobowiązkowe</w:t>
      </w:r>
      <w:r w:rsidRPr="00BE42E2">
        <w:t>. Jeśli je podasz, wypełnij zgodę na ich przetwarzanie na następnej stronie. Dane ułatwią nam kontakt, gdy będziemy rozpatrywali wniosek.</w:t>
      </w:r>
    </w:p>
    <w:p w14:paraId="3C0A66B5" w14:textId="3F9443DC" w:rsidR="00223132" w:rsidRPr="00DC0424" w:rsidRDefault="003C2671" w:rsidP="002F53CA">
      <w:pPr>
        <w:pStyle w:val="Akapitzlist"/>
        <w:widowControl w:val="0"/>
        <w:numPr>
          <w:ilvl w:val="0"/>
          <w:numId w:val="23"/>
        </w:numPr>
        <w:tabs>
          <w:tab w:val="left" w:pos="9356"/>
        </w:tabs>
        <w:spacing w:after="480"/>
        <w:ind w:left="284" w:hanging="284"/>
        <w:contextualSpacing w:val="0"/>
        <w:rPr>
          <w:rFonts w:eastAsia="Calibri" w:cs="Calibri"/>
          <w:szCs w:val="22"/>
          <w:shd w:val="clear" w:color="auto" w:fill="FFFFFF"/>
          <w:lang w:eastAsia="en-US"/>
        </w:rPr>
      </w:pPr>
      <w:r w:rsidRPr="00DC0424">
        <w:rPr>
          <w:rFonts w:eastAsia="Calibri" w:cs="Calibri"/>
          <w:szCs w:val="22"/>
          <w:shd w:val="clear" w:color="auto" w:fill="FFFFFF"/>
          <w:lang w:eastAsia="en-US"/>
        </w:rPr>
        <w:t xml:space="preserve">telefon kontaktowy, adres e-mail: </w:t>
      </w:r>
      <w:r w:rsidRPr="00DC0424">
        <w:rPr>
          <w:rFonts w:eastAsia="Calibri" w:cs="Calibri"/>
          <w:szCs w:val="22"/>
          <w:u w:val="dotted"/>
          <w:shd w:val="clear" w:color="auto" w:fill="FFFFFF"/>
          <w:lang w:eastAsia="en-US"/>
        </w:rPr>
        <w:tab/>
      </w:r>
    </w:p>
    <w:bookmarkEnd w:id="0"/>
    <w:bookmarkEnd w:id="1"/>
    <w:p w14:paraId="7F236DA1" w14:textId="0F1D95A7" w:rsidR="00174656" w:rsidRDefault="00766AF6" w:rsidP="006964F9">
      <w:pPr>
        <w:pStyle w:val="Nagwek2"/>
        <w:rPr>
          <w:rFonts w:cs="Arial"/>
        </w:rPr>
      </w:pPr>
      <w:r w:rsidRPr="00583FBD">
        <w:t>P</w:t>
      </w:r>
      <w:r w:rsidR="00174656" w:rsidRPr="00583FBD">
        <w:t>roszę o sprostowanie aktu</w:t>
      </w:r>
      <w:r w:rsidR="00F306CC">
        <w:rPr>
          <w:rStyle w:val="Odwoanieprzypisudolnego"/>
          <w:szCs w:val="22"/>
        </w:rPr>
        <w:footnoteReference w:id="1"/>
      </w:r>
      <w:r w:rsidR="00B9769A">
        <w:t>:</w:t>
      </w:r>
      <w:r w:rsidR="00174656" w:rsidRPr="007B13FF">
        <w:t xml:space="preserve"> </w:t>
      </w:r>
    </w:p>
    <w:p w14:paraId="1D03F4FA" w14:textId="25A184E1" w:rsidR="00B9769A" w:rsidRPr="00E6236F" w:rsidRDefault="00000000" w:rsidP="007A5928">
      <w:pPr>
        <w:autoSpaceDE w:val="0"/>
        <w:autoSpaceDN w:val="0"/>
        <w:adjustRightInd w:val="0"/>
        <w:rPr>
          <w:szCs w:val="22"/>
          <w:u w:val="dotted"/>
        </w:rPr>
      </w:pPr>
      <w:sdt>
        <w:sdtPr>
          <w:rPr>
            <w:rFonts w:ascii="Calibri" w:hAnsi="Calibri" w:cs="Arial"/>
            <w:szCs w:val="22"/>
          </w:rPr>
          <w:alias w:val="urodzenia"/>
          <w:tag w:val="urodzenia"/>
          <w:id w:val="545027105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Content>
          <w:r w:rsidR="002F53CA">
            <w:rPr>
              <w:rFonts w:ascii="Noto Sans Symbols 2" w:hAnsi="Noto Sans Symbols 2" w:cs="Arial"/>
              <w:szCs w:val="22"/>
            </w:rPr>
            <w:t>☐</w:t>
          </w:r>
        </w:sdtContent>
      </w:sdt>
      <w:r w:rsidR="00B9769A">
        <w:rPr>
          <w:rFonts w:ascii="Calibri" w:hAnsi="Calibri" w:cs="Arial"/>
          <w:szCs w:val="22"/>
        </w:rPr>
        <w:t xml:space="preserve"> </w:t>
      </w:r>
      <w:r w:rsidR="00B9769A" w:rsidRPr="00EC56F8">
        <w:rPr>
          <w:rFonts w:cs="Arial"/>
          <w:b/>
          <w:bCs/>
          <w:szCs w:val="22"/>
        </w:rPr>
        <w:t>urodzenia</w:t>
      </w:r>
      <w:r w:rsidR="00B9769A" w:rsidRPr="00EC56F8">
        <w:rPr>
          <w:rFonts w:cs="Arial"/>
          <w:szCs w:val="22"/>
        </w:rPr>
        <w:t>, który dotyczy:</w:t>
      </w:r>
      <w:r w:rsidR="00E6236F">
        <w:rPr>
          <w:rFonts w:cs="Arial"/>
          <w:szCs w:val="22"/>
        </w:rPr>
        <w:t xml:space="preserve"> </w:t>
      </w:r>
      <w:r w:rsidR="00E6236F">
        <w:rPr>
          <w:rFonts w:cs="Arial"/>
          <w:szCs w:val="22"/>
          <w:u w:val="dotted"/>
        </w:rPr>
        <w:tab/>
      </w:r>
      <w:r w:rsidR="00E6236F">
        <w:rPr>
          <w:rFonts w:cs="Arial"/>
          <w:szCs w:val="22"/>
          <w:u w:val="dotted"/>
        </w:rPr>
        <w:tab/>
      </w:r>
      <w:r w:rsidR="00E6236F">
        <w:rPr>
          <w:rFonts w:cs="Arial"/>
          <w:szCs w:val="22"/>
          <w:u w:val="dotted"/>
        </w:rPr>
        <w:tab/>
      </w:r>
      <w:r w:rsidR="00E6236F">
        <w:rPr>
          <w:rFonts w:cs="Arial"/>
          <w:szCs w:val="22"/>
          <w:u w:val="dotted"/>
        </w:rPr>
        <w:tab/>
      </w:r>
    </w:p>
    <w:p w14:paraId="7F236DA2" w14:textId="33A45FBD" w:rsidR="00C504A6" w:rsidRPr="00EC56F8" w:rsidRDefault="00EF160F" w:rsidP="003E04DB">
      <w:pPr>
        <w:tabs>
          <w:tab w:val="left" w:pos="9356"/>
        </w:tabs>
      </w:pPr>
      <w:r w:rsidRPr="00EC56F8">
        <w:t>i</w:t>
      </w:r>
      <w:r w:rsidR="00C504A6" w:rsidRPr="00EC56F8">
        <w:t>mię</w:t>
      </w:r>
      <w:r w:rsidR="00F306CC" w:rsidRPr="00EC56F8">
        <w:t xml:space="preserve"> lub </w:t>
      </w:r>
      <w:r w:rsidR="00C504A6" w:rsidRPr="00EC56F8">
        <w:t>imiona</w:t>
      </w:r>
      <w:r w:rsidRPr="00EC56F8">
        <w:t>:</w:t>
      </w:r>
      <w:r w:rsidR="00815B55" w:rsidRPr="00EC56F8">
        <w:t xml:space="preserve"> </w:t>
      </w:r>
      <w:r w:rsidR="00105258" w:rsidRPr="00EC56F8">
        <w:rPr>
          <w:u w:val="dotted"/>
        </w:rPr>
        <w:tab/>
      </w:r>
      <w:r w:rsidR="00C504A6" w:rsidRPr="00EC56F8">
        <w:t xml:space="preserve"> </w:t>
      </w:r>
      <w:r w:rsidR="00125D52" w:rsidRPr="00EC56F8">
        <w:rPr>
          <w:u w:val="dotted"/>
        </w:rPr>
        <w:tab/>
      </w:r>
      <w:r w:rsidR="00125D52" w:rsidRPr="00EC56F8">
        <w:rPr>
          <w:u w:val="dotted"/>
        </w:rPr>
        <w:tab/>
      </w:r>
    </w:p>
    <w:p w14:paraId="7F236DA3" w14:textId="71294A75" w:rsidR="00C504A6" w:rsidRPr="00EC56F8" w:rsidRDefault="00C504A6" w:rsidP="00CE0E3D">
      <w:pPr>
        <w:tabs>
          <w:tab w:val="left" w:pos="9356"/>
        </w:tabs>
        <w:spacing w:after="360"/>
      </w:pPr>
      <w:r w:rsidRPr="00EC56F8">
        <w:t>nazwisko</w:t>
      </w:r>
      <w:r w:rsidR="00EF160F" w:rsidRPr="00EC56F8">
        <w:t>:</w:t>
      </w:r>
      <w:r w:rsidRPr="00EC56F8">
        <w:t xml:space="preserve"> </w:t>
      </w:r>
      <w:r w:rsidR="00EE418A">
        <w:rPr>
          <w:u w:val="dotted"/>
        </w:rPr>
        <w:tab/>
      </w:r>
      <w:r w:rsidR="00EF160F" w:rsidRPr="00EC56F8">
        <w:tab/>
      </w:r>
    </w:p>
    <w:p w14:paraId="1A139089" w14:textId="4FDFBF5C" w:rsidR="00B9769A" w:rsidRPr="00125D52" w:rsidRDefault="00000000" w:rsidP="00815B55">
      <w:pPr>
        <w:tabs>
          <w:tab w:val="left" w:pos="8931"/>
        </w:tabs>
        <w:spacing w:after="120"/>
      </w:pPr>
      <w:sdt>
        <w:sdtPr>
          <w:rPr>
            <w:rFonts w:ascii="MS Gothic" w:eastAsia="MS Gothic" w:hAnsi="MS Gothic" w:cs="Arial"/>
            <w:szCs w:val="22"/>
          </w:rPr>
          <w:alias w:val="małżeństwa"/>
          <w:tag w:val="małżeństwa"/>
          <w:id w:val="1481426227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Content>
          <w:r w:rsidR="002F53CA">
            <w:rPr>
              <w:rFonts w:ascii="Noto Sans Symbols 2" w:eastAsia="MS Gothic" w:hAnsi="Noto Sans Symbols 2" w:cs="Arial"/>
              <w:szCs w:val="22"/>
            </w:rPr>
            <w:t>☐</w:t>
          </w:r>
        </w:sdtContent>
      </w:sdt>
      <w:r w:rsidR="00B9769A" w:rsidRPr="00125D52">
        <w:rPr>
          <w:rFonts w:ascii="Calibri" w:hAnsi="Calibri" w:cs="Arial"/>
          <w:szCs w:val="22"/>
        </w:rPr>
        <w:t xml:space="preserve"> </w:t>
      </w:r>
      <w:r w:rsidR="00B9769A" w:rsidRPr="00EE418A">
        <w:rPr>
          <w:rFonts w:cs="Arial"/>
          <w:b/>
          <w:bCs/>
          <w:szCs w:val="22"/>
        </w:rPr>
        <w:t>małżeństwa</w:t>
      </w:r>
      <w:r w:rsidR="00B9769A" w:rsidRPr="00EE418A">
        <w:rPr>
          <w:rFonts w:cs="Arial"/>
          <w:szCs w:val="22"/>
        </w:rPr>
        <w:t>, który dotyczy:</w:t>
      </w:r>
    </w:p>
    <w:p w14:paraId="41844DA5" w14:textId="436F94A0" w:rsidR="00B9769A" w:rsidRPr="00125D52" w:rsidRDefault="00000000" w:rsidP="00815B55">
      <w:pPr>
        <w:pStyle w:val="Akapitzlist"/>
        <w:numPr>
          <w:ilvl w:val="0"/>
          <w:numId w:val="17"/>
        </w:numPr>
        <w:tabs>
          <w:tab w:val="left" w:pos="8931"/>
        </w:tabs>
        <w:ind w:left="284" w:hanging="284"/>
        <w:contextualSpacing w:val="0"/>
      </w:pPr>
      <w:sdt>
        <w:sdtPr>
          <w:rPr>
            <w:rFonts w:ascii="MS Gothic" w:eastAsia="MS Gothic" w:hAnsi="MS Gothic" w:cs="Segoe UI Symbol"/>
            <w:szCs w:val="22"/>
            <w:shd w:val="clear" w:color="auto" w:fill="FFFFFF"/>
            <w:lang w:eastAsia="en-US"/>
          </w:rPr>
          <w:alias w:val="Mężyczyzna"/>
          <w:tag w:val="Mężyczyzna"/>
          <w:id w:val="-1561320620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Content>
          <w:r w:rsidR="002F53CA">
            <w:rPr>
              <w:rFonts w:ascii="Noto Sans Symbols 2" w:eastAsia="MS Gothic" w:hAnsi="Noto Sans Symbols 2" w:cs="Segoe UI Symbol"/>
              <w:szCs w:val="22"/>
              <w:shd w:val="clear" w:color="auto" w:fill="FFFFFF"/>
              <w:lang w:eastAsia="en-US"/>
            </w:rPr>
            <w:t>☐</w:t>
          </w:r>
        </w:sdtContent>
      </w:sdt>
      <w:r w:rsidR="00B9769A" w:rsidRPr="00090045">
        <w:rPr>
          <w:rFonts w:ascii="Segoe UI Symbol" w:eastAsia="Calibri" w:hAnsi="Segoe UI Symbol" w:cs="Segoe UI Symbol"/>
          <w:szCs w:val="22"/>
          <w:shd w:val="clear" w:color="auto" w:fill="FFFFFF"/>
          <w:lang w:eastAsia="en-US"/>
        </w:rPr>
        <w:t xml:space="preserve"> </w:t>
      </w:r>
      <w:r w:rsidR="00656466">
        <w:rPr>
          <w:rFonts w:ascii="Segoe UI Symbol" w:eastAsia="Calibri" w:hAnsi="Segoe UI Symbol" w:cs="Segoe UI Symbol"/>
          <w:szCs w:val="22"/>
          <w:shd w:val="clear" w:color="auto" w:fill="FFFFFF"/>
          <w:lang w:eastAsia="en-US"/>
        </w:rPr>
        <w:t>d</w:t>
      </w:r>
      <w:r w:rsidR="00B9769A" w:rsidRPr="00125D52">
        <w:rPr>
          <w:rFonts w:cstheme="minorHAnsi"/>
          <w:bCs/>
        </w:rPr>
        <w:t>ane mężczyzny</w:t>
      </w:r>
      <w:r w:rsidR="00B9769A" w:rsidRPr="00090045">
        <w:rPr>
          <w:rFonts w:cstheme="minorHAnsi"/>
          <w:b/>
        </w:rPr>
        <w:t xml:space="preserve"> </w:t>
      </w:r>
      <w:r w:rsidR="00B9769A" w:rsidRPr="00090045">
        <w:rPr>
          <w:b/>
        </w:rPr>
        <w:t xml:space="preserve"> </w:t>
      </w:r>
      <w:sdt>
        <w:sdtPr>
          <w:rPr>
            <w:rFonts w:ascii="MS Gothic" w:eastAsia="MS Gothic" w:hAnsi="MS Gothic"/>
            <w:bCs/>
          </w:rPr>
          <w:alias w:val="Kobieta"/>
          <w:tag w:val="Kobieta"/>
          <w:id w:val="244620111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Content>
          <w:r w:rsidR="002F53CA">
            <w:rPr>
              <w:rFonts w:ascii="Noto Sans Symbols 2" w:eastAsia="MS Gothic" w:hAnsi="Noto Sans Symbols 2"/>
              <w:bCs/>
            </w:rPr>
            <w:t>☐</w:t>
          </w:r>
        </w:sdtContent>
      </w:sdt>
      <w:r w:rsidR="00B9769A" w:rsidRPr="00090045">
        <w:rPr>
          <w:b/>
        </w:rPr>
        <w:t xml:space="preserve"> </w:t>
      </w:r>
      <w:r w:rsidR="00656466">
        <w:rPr>
          <w:bCs/>
        </w:rPr>
        <w:t>d</w:t>
      </w:r>
      <w:r w:rsidR="00B9769A" w:rsidRPr="00125D52">
        <w:rPr>
          <w:bCs/>
        </w:rPr>
        <w:t>ane kobiety</w:t>
      </w:r>
      <w:r w:rsidR="00B9769A" w:rsidRPr="00090045">
        <w:rPr>
          <w:b/>
        </w:rPr>
        <w:t>:</w:t>
      </w:r>
    </w:p>
    <w:p w14:paraId="23958827" w14:textId="0AF679E5" w:rsidR="00B9769A" w:rsidRPr="00ED5CB8" w:rsidRDefault="00B9769A" w:rsidP="00815B55">
      <w:pPr>
        <w:tabs>
          <w:tab w:val="left" w:pos="9356"/>
        </w:tabs>
        <w:rPr>
          <w:u w:val="dotted"/>
        </w:rPr>
      </w:pPr>
      <w:r>
        <w:t>imię lub imiona:</w:t>
      </w:r>
      <w:r w:rsidR="00B52B17">
        <w:t xml:space="preserve"> </w:t>
      </w:r>
      <w:r w:rsidR="00ED5CB8">
        <w:rPr>
          <w:u w:val="dotted"/>
        </w:rPr>
        <w:tab/>
      </w:r>
    </w:p>
    <w:p w14:paraId="7962F269" w14:textId="6B82A2C5" w:rsidR="00B9769A" w:rsidRPr="00ED5CB8" w:rsidRDefault="00B9769A" w:rsidP="00815B55">
      <w:pPr>
        <w:tabs>
          <w:tab w:val="left" w:pos="9356"/>
        </w:tabs>
        <w:rPr>
          <w:u w:val="dotted"/>
        </w:rPr>
      </w:pPr>
      <w:r>
        <w:t>nazwisko (w dniu ślubu):</w:t>
      </w:r>
      <w:r w:rsidR="00B52B17">
        <w:t xml:space="preserve"> </w:t>
      </w:r>
      <w:r w:rsidR="00ED5CB8">
        <w:rPr>
          <w:u w:val="dotted"/>
        </w:rPr>
        <w:tab/>
      </w:r>
    </w:p>
    <w:p w14:paraId="4352848F" w14:textId="3F6B2FD8" w:rsidR="00B9769A" w:rsidRPr="00EE48AA" w:rsidRDefault="00000000" w:rsidP="00815B55">
      <w:pPr>
        <w:pStyle w:val="Akapitzlist"/>
        <w:numPr>
          <w:ilvl w:val="0"/>
          <w:numId w:val="17"/>
        </w:numPr>
        <w:tabs>
          <w:tab w:val="left" w:pos="8931"/>
        </w:tabs>
        <w:ind w:left="284" w:hanging="284"/>
        <w:contextualSpacing w:val="0"/>
      </w:pPr>
      <w:sdt>
        <w:sdtPr>
          <w:rPr>
            <w:rFonts w:ascii="MS Gothic" w:eastAsia="MS Gothic" w:hAnsi="MS Gothic" w:cs="Segoe UI Symbol"/>
            <w:szCs w:val="22"/>
            <w:shd w:val="clear" w:color="auto" w:fill="FFFFFF"/>
            <w:lang w:eastAsia="en-US"/>
          </w:rPr>
          <w:alias w:val="Mężyczyzna"/>
          <w:tag w:val="Mężyczyzna"/>
          <w:id w:val="315162971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Content>
          <w:r w:rsidR="001A3230">
            <w:rPr>
              <w:rFonts w:ascii="Noto Sans Symbols 2" w:eastAsia="MS Gothic" w:hAnsi="Noto Sans Symbols 2" w:cs="Segoe UI Symbol"/>
              <w:szCs w:val="22"/>
              <w:shd w:val="clear" w:color="auto" w:fill="FFFFFF"/>
              <w:lang w:eastAsia="en-US"/>
            </w:rPr>
            <w:t>☐</w:t>
          </w:r>
        </w:sdtContent>
      </w:sdt>
      <w:r w:rsidR="00B9769A" w:rsidRPr="00090045">
        <w:rPr>
          <w:rFonts w:ascii="Segoe UI Symbol" w:eastAsia="Calibri" w:hAnsi="Segoe UI Symbol" w:cs="Segoe UI Symbol"/>
          <w:szCs w:val="22"/>
          <w:shd w:val="clear" w:color="auto" w:fill="FFFFFF"/>
          <w:lang w:eastAsia="en-US"/>
        </w:rPr>
        <w:t xml:space="preserve"> </w:t>
      </w:r>
      <w:r w:rsidR="00656466">
        <w:rPr>
          <w:rFonts w:cstheme="minorHAnsi"/>
          <w:bCs/>
        </w:rPr>
        <w:t>d</w:t>
      </w:r>
      <w:r w:rsidR="00B9769A" w:rsidRPr="00125D52">
        <w:rPr>
          <w:rFonts w:cstheme="minorHAnsi"/>
          <w:bCs/>
        </w:rPr>
        <w:t>ane mężczyzny</w:t>
      </w:r>
      <w:r w:rsidR="00B9769A" w:rsidRPr="00090045">
        <w:rPr>
          <w:rFonts w:cstheme="minorHAnsi"/>
          <w:b/>
        </w:rPr>
        <w:t xml:space="preserve"> </w:t>
      </w:r>
      <w:r w:rsidR="00B9769A" w:rsidRPr="00090045">
        <w:rPr>
          <w:b/>
        </w:rPr>
        <w:t xml:space="preserve"> </w:t>
      </w:r>
      <w:sdt>
        <w:sdtPr>
          <w:rPr>
            <w:rFonts w:ascii="MS Gothic" w:eastAsia="MS Gothic" w:hAnsi="MS Gothic"/>
          </w:rPr>
          <w:alias w:val="Kobieta"/>
          <w:tag w:val="Kobieta"/>
          <w:id w:val="1411967155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Content>
          <w:r w:rsidR="002378D9" w:rsidRPr="00D331CD">
            <w:rPr>
              <w:rFonts w:ascii="Noto Sans Symbols 2" w:eastAsia="MS Gothic" w:hAnsi="Noto Sans Symbols 2"/>
            </w:rPr>
            <w:t>☐</w:t>
          </w:r>
        </w:sdtContent>
      </w:sdt>
      <w:r w:rsidR="00B9769A" w:rsidRPr="00090045">
        <w:rPr>
          <w:b/>
        </w:rPr>
        <w:t xml:space="preserve"> </w:t>
      </w:r>
      <w:r w:rsidR="00656466">
        <w:rPr>
          <w:bCs/>
        </w:rPr>
        <w:t>d</w:t>
      </w:r>
      <w:r w:rsidR="00B9769A" w:rsidRPr="00125D52">
        <w:rPr>
          <w:bCs/>
        </w:rPr>
        <w:t>ane kobiety</w:t>
      </w:r>
      <w:r w:rsidR="00B9769A" w:rsidRPr="00090045">
        <w:rPr>
          <w:b/>
        </w:rPr>
        <w:t>:</w:t>
      </w:r>
    </w:p>
    <w:p w14:paraId="113D6719" w14:textId="409E77BC" w:rsidR="00B9769A" w:rsidRPr="00ED5CB8" w:rsidRDefault="00B9769A" w:rsidP="00ED5CB8">
      <w:pPr>
        <w:tabs>
          <w:tab w:val="left" w:pos="9356"/>
        </w:tabs>
        <w:rPr>
          <w:u w:val="dotted"/>
        </w:rPr>
      </w:pPr>
      <w:r>
        <w:t>imię lub imiona:</w:t>
      </w:r>
      <w:r w:rsidR="00B52B17">
        <w:t xml:space="preserve"> </w:t>
      </w:r>
      <w:r w:rsidR="00ED5CB8">
        <w:rPr>
          <w:u w:val="dotted"/>
        </w:rPr>
        <w:tab/>
      </w:r>
    </w:p>
    <w:p w14:paraId="584DB647" w14:textId="23DAB596" w:rsidR="00B9769A" w:rsidRPr="002F53CA" w:rsidRDefault="00B9769A" w:rsidP="002F53CA">
      <w:pPr>
        <w:tabs>
          <w:tab w:val="left" w:pos="9356"/>
        </w:tabs>
        <w:rPr>
          <w:u w:val="dotted"/>
        </w:rPr>
      </w:pPr>
      <w:r w:rsidRPr="00400BF6">
        <w:t>nazwisko</w:t>
      </w:r>
      <w:r w:rsidR="00D561F2">
        <w:t xml:space="preserve"> (w dniu ślubu)</w:t>
      </w:r>
      <w:r w:rsidR="00B27041">
        <w:t xml:space="preserve">: </w:t>
      </w:r>
      <w:r w:rsidR="002F53CA">
        <w:rPr>
          <w:u w:val="dotted"/>
        </w:rPr>
        <w:tab/>
      </w:r>
      <w:r w:rsidR="00B27041">
        <w:rPr>
          <w:u w:val="dotted"/>
        </w:rPr>
        <w:tab/>
      </w:r>
      <w:r w:rsidR="00A21C29">
        <w:rPr>
          <w:u w:val="dotted"/>
        </w:rPr>
        <w:tab/>
      </w:r>
      <w:r w:rsidR="00A21C29">
        <w:rPr>
          <w:u w:val="dotted"/>
        </w:rPr>
        <w:tab/>
      </w:r>
      <w:r w:rsidR="00A21C29">
        <w:rPr>
          <w:u w:val="dotted"/>
        </w:rPr>
        <w:tab/>
      </w:r>
      <w:r w:rsidR="00A21C29">
        <w:rPr>
          <w:u w:val="dotted"/>
        </w:rPr>
        <w:tab/>
      </w:r>
      <w:r w:rsidR="00A21C29">
        <w:rPr>
          <w:u w:val="dotted"/>
        </w:rPr>
        <w:tab/>
      </w:r>
      <w:r w:rsidR="00A21C29">
        <w:rPr>
          <w:u w:val="dotted"/>
        </w:rPr>
        <w:tab/>
      </w:r>
      <w:r w:rsidR="00A21C29">
        <w:rPr>
          <w:u w:val="dotted"/>
        </w:rPr>
        <w:tab/>
      </w:r>
      <w:r w:rsidR="00A21C29">
        <w:rPr>
          <w:u w:val="dotted"/>
        </w:rPr>
        <w:tab/>
      </w:r>
      <w:r w:rsidR="00A21C29">
        <w:rPr>
          <w:u w:val="dotted"/>
        </w:rPr>
        <w:tab/>
      </w:r>
      <w:r w:rsidR="00A21C29">
        <w:rPr>
          <w:u w:val="dotted"/>
        </w:rPr>
        <w:tab/>
      </w:r>
      <w:r w:rsidR="00B27041">
        <w:rPr>
          <w:u w:val="dotted"/>
        </w:rPr>
        <w:tab/>
      </w:r>
      <w:r w:rsidR="002F53CA">
        <w:rPr>
          <w:u w:val="dotted"/>
        </w:rPr>
        <w:tab/>
      </w:r>
      <w:r w:rsidR="002F53CA">
        <w:rPr>
          <w:u w:val="dotted"/>
        </w:rPr>
        <w:tab/>
      </w:r>
      <w:r w:rsidR="002F53CA">
        <w:rPr>
          <w:u w:val="dotted"/>
        </w:rPr>
        <w:tab/>
      </w:r>
      <w:r w:rsidR="002F53CA">
        <w:rPr>
          <w:u w:val="dotted"/>
        </w:rPr>
        <w:tab/>
      </w:r>
    </w:p>
    <w:p w14:paraId="5FFA377F" w14:textId="70D0B4BC" w:rsidR="00DD29A9" w:rsidRDefault="00000000" w:rsidP="00125D52">
      <w:pPr>
        <w:tabs>
          <w:tab w:val="left" w:pos="8931"/>
        </w:tabs>
        <w:autoSpaceDE w:val="0"/>
        <w:autoSpaceDN w:val="0"/>
        <w:adjustRightInd w:val="0"/>
        <w:rPr>
          <w:rFonts w:cs="Arial"/>
          <w:szCs w:val="22"/>
        </w:rPr>
      </w:pPr>
      <w:sdt>
        <w:sdtPr>
          <w:rPr>
            <w:rFonts w:ascii="Calibri" w:hAnsi="Calibri" w:cs="Arial"/>
            <w:szCs w:val="22"/>
          </w:rPr>
          <w:alias w:val="zgonu"/>
          <w:tag w:val="zgonu"/>
          <w:id w:val="-1805839853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Content>
          <w:r w:rsidR="001A3230">
            <w:rPr>
              <w:rFonts w:ascii="Noto Sans Symbols 2" w:hAnsi="Noto Sans Symbols 2" w:cs="Arial"/>
              <w:szCs w:val="22"/>
            </w:rPr>
            <w:t>☐</w:t>
          </w:r>
        </w:sdtContent>
      </w:sdt>
      <w:r w:rsidR="00DD29A9">
        <w:rPr>
          <w:rFonts w:ascii="Calibri" w:hAnsi="Calibri" w:cs="Arial"/>
          <w:szCs w:val="22"/>
        </w:rPr>
        <w:t xml:space="preserve"> </w:t>
      </w:r>
      <w:r w:rsidR="00DD29A9" w:rsidRPr="00D3003A">
        <w:rPr>
          <w:rFonts w:cs="Arial"/>
          <w:b/>
          <w:bCs/>
          <w:szCs w:val="22"/>
        </w:rPr>
        <w:t>zgonu</w:t>
      </w:r>
      <w:r w:rsidR="00DD29A9" w:rsidRPr="00D3003A">
        <w:rPr>
          <w:rFonts w:cs="Arial"/>
          <w:szCs w:val="22"/>
        </w:rPr>
        <w:t>, który dotyczy</w:t>
      </w:r>
      <w:r w:rsidR="007F474D">
        <w:rPr>
          <w:rFonts w:cs="Arial"/>
          <w:szCs w:val="22"/>
        </w:rPr>
        <w:t>:</w:t>
      </w:r>
    </w:p>
    <w:p w14:paraId="52042B05" w14:textId="26A76159" w:rsidR="005C309E" w:rsidRDefault="005C309E" w:rsidP="005C309E">
      <w:pPr>
        <w:tabs>
          <w:tab w:val="left" w:pos="9356"/>
        </w:tabs>
        <w:autoSpaceDE w:val="0"/>
        <w:autoSpaceDN w:val="0"/>
        <w:adjustRightInd w:val="0"/>
        <w:rPr>
          <w:u w:val="dotted"/>
        </w:rPr>
      </w:pPr>
      <w:r>
        <w:rPr>
          <w:rFonts w:cs="Arial"/>
          <w:szCs w:val="22"/>
        </w:rPr>
        <w:t xml:space="preserve">imię lub imiona: </w:t>
      </w:r>
      <w:r>
        <w:rPr>
          <w:u w:val="dotted"/>
        </w:rPr>
        <w:tab/>
      </w:r>
    </w:p>
    <w:p w14:paraId="26DF3EE2" w14:textId="4FAE2707" w:rsidR="005C309E" w:rsidRPr="005C309E" w:rsidRDefault="005C309E" w:rsidP="005C309E">
      <w:pPr>
        <w:tabs>
          <w:tab w:val="left" w:pos="9356"/>
        </w:tabs>
        <w:autoSpaceDE w:val="0"/>
        <w:autoSpaceDN w:val="0"/>
        <w:adjustRightInd w:val="0"/>
        <w:rPr>
          <w:szCs w:val="22"/>
          <w:u w:val="dotted"/>
        </w:rPr>
      </w:pPr>
      <w:r w:rsidRPr="005C309E">
        <w:t xml:space="preserve">nazwisko: </w:t>
      </w:r>
      <w:r>
        <w:rPr>
          <w:u w:val="dotted"/>
        </w:rPr>
        <w:tab/>
      </w:r>
    </w:p>
    <w:p w14:paraId="2D4FD1C7" w14:textId="4875CE81" w:rsidR="00656466" w:rsidRDefault="00F97145" w:rsidP="006964F9">
      <w:pPr>
        <w:tabs>
          <w:tab w:val="left" w:pos="9356"/>
        </w:tabs>
        <w:rPr>
          <w:u w:val="dotted"/>
        </w:rPr>
      </w:pPr>
      <w:r>
        <w:t xml:space="preserve">Akt </w:t>
      </w:r>
      <w:r w:rsidR="00EF160F">
        <w:t xml:space="preserve">został </w:t>
      </w:r>
      <w:r w:rsidR="00174656" w:rsidRPr="007B13FF">
        <w:t>sporządzon</w:t>
      </w:r>
      <w:r w:rsidR="00EF160F">
        <w:t>y</w:t>
      </w:r>
      <w:r w:rsidR="00174656" w:rsidRPr="007B13FF">
        <w:t xml:space="preserve"> w Urzędzie Stanu Cywilnego pod n</w:t>
      </w:r>
      <w:r w:rsidR="006964F9">
        <w:t xml:space="preserve">umerem: </w:t>
      </w:r>
      <w:r w:rsidR="006964F9">
        <w:rPr>
          <w:u w:val="dotted"/>
        </w:rPr>
        <w:tab/>
      </w:r>
      <w:r w:rsidR="00EF160F">
        <w:t xml:space="preserve"> </w:t>
      </w:r>
      <w:r w:rsidR="00EF160F" w:rsidRPr="009F4846">
        <w:rPr>
          <w:u w:val="dotted"/>
        </w:rPr>
        <w:tab/>
      </w:r>
    </w:p>
    <w:p w14:paraId="202E8311" w14:textId="5BE5018B" w:rsidR="0023096D" w:rsidRPr="00EB4700" w:rsidRDefault="003F73BD" w:rsidP="006964F9">
      <w:r w:rsidRPr="003F73BD">
        <w:t>Potwierdzam, że j</w:t>
      </w:r>
      <w:r w:rsidR="0023096D" w:rsidRPr="003F73BD">
        <w:t>estem osobą uprawnioną do wnioskowania o sprostowanie aktu stanu cywilnego</w:t>
      </w:r>
      <w:r w:rsidR="007A5928">
        <w:t xml:space="preserve"> </w:t>
      </w:r>
      <w:r w:rsidR="0023096D" w:rsidRPr="003F73BD">
        <w:t>i</w:t>
      </w:r>
      <w:r>
        <w:t> </w:t>
      </w:r>
      <w:r w:rsidR="0023096D" w:rsidRPr="00EB4700">
        <w:t>występuję jako:</w:t>
      </w:r>
    </w:p>
    <w:p w14:paraId="3366D395" w14:textId="1B8DBCE6" w:rsidR="0023096D" w:rsidRPr="001A56FF" w:rsidRDefault="00000000" w:rsidP="0023096D">
      <w:pPr>
        <w:tabs>
          <w:tab w:val="left" w:pos="4962"/>
          <w:tab w:val="left" w:pos="9070"/>
        </w:tabs>
        <w:spacing w:after="0"/>
        <w:rPr>
          <w:rFonts w:ascii="Calibri" w:hAnsi="Calibri" w:cs="Arial"/>
          <w:szCs w:val="22"/>
        </w:rPr>
      </w:pPr>
      <w:sdt>
        <w:sdtPr>
          <w:rPr>
            <w:rFonts w:ascii="Calibri" w:hAnsi="Calibri" w:cs="Arial"/>
            <w:szCs w:val="22"/>
          </w:rPr>
          <w:alias w:val="osoba, której dotyczy akt"/>
          <w:tag w:val="osoba, której dotyczy akt"/>
          <w:id w:val="921609964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Content>
          <w:r w:rsidR="002F53CA">
            <w:rPr>
              <w:rFonts w:ascii="Noto Sans Symbols 2" w:hAnsi="Noto Sans Symbols 2" w:cs="Arial"/>
              <w:szCs w:val="22"/>
            </w:rPr>
            <w:t>☐</w:t>
          </w:r>
        </w:sdtContent>
      </w:sdt>
      <w:r w:rsidR="0023096D" w:rsidRPr="001A56FF">
        <w:rPr>
          <w:rFonts w:ascii="Calibri" w:hAnsi="Calibri" w:cs="Arial"/>
          <w:szCs w:val="22"/>
        </w:rPr>
        <w:t xml:space="preserve"> </w:t>
      </w:r>
      <w:r w:rsidR="0023096D" w:rsidRPr="00DC7199">
        <w:rPr>
          <w:rFonts w:cs="Arial"/>
          <w:szCs w:val="22"/>
        </w:rPr>
        <w:t>osoba, której dotyczy akt,</w:t>
      </w:r>
    </w:p>
    <w:p w14:paraId="0ACFBBA5" w14:textId="15BCDDAC" w:rsidR="0023096D" w:rsidRPr="001A56FF" w:rsidRDefault="00000000" w:rsidP="0023096D">
      <w:pPr>
        <w:tabs>
          <w:tab w:val="left" w:pos="5245"/>
          <w:tab w:val="left" w:pos="9070"/>
        </w:tabs>
        <w:spacing w:after="0"/>
        <w:rPr>
          <w:rFonts w:ascii="Calibri" w:hAnsi="Calibri" w:cs="Arial"/>
          <w:szCs w:val="22"/>
        </w:rPr>
      </w:pPr>
      <w:sdt>
        <w:sdtPr>
          <w:rPr>
            <w:rFonts w:ascii="Calibri" w:hAnsi="Calibri" w:cs="Arial"/>
            <w:szCs w:val="22"/>
          </w:rPr>
          <w:alias w:val="przedstawiciel ustawowy"/>
          <w:tag w:val="przedstawiciel ustawowy"/>
          <w:id w:val="330486607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Content>
          <w:r w:rsidR="00D36A08">
            <w:rPr>
              <w:rFonts w:ascii="Noto Sans Symbols 2" w:hAnsi="Noto Sans Symbols 2" w:cs="Arial"/>
              <w:szCs w:val="22"/>
            </w:rPr>
            <w:t>☐</w:t>
          </w:r>
        </w:sdtContent>
      </w:sdt>
      <w:r w:rsidR="0023096D" w:rsidRPr="001A56FF">
        <w:rPr>
          <w:rFonts w:ascii="Calibri" w:hAnsi="Calibri" w:cs="Arial"/>
          <w:szCs w:val="22"/>
        </w:rPr>
        <w:t xml:space="preserve"> </w:t>
      </w:r>
      <w:r w:rsidR="0023096D" w:rsidRPr="00DC7199">
        <w:rPr>
          <w:rFonts w:cs="Arial"/>
          <w:szCs w:val="22"/>
        </w:rPr>
        <w:t>przedstawiciel ustawowy osoby, której dotyczy akt,</w:t>
      </w:r>
    </w:p>
    <w:p w14:paraId="5E5E6B7A" w14:textId="130F97F9" w:rsidR="0023096D" w:rsidRPr="007D0D0A" w:rsidRDefault="00000000" w:rsidP="0023096D">
      <w:pPr>
        <w:tabs>
          <w:tab w:val="left" w:pos="5245"/>
          <w:tab w:val="left" w:pos="9070"/>
        </w:tabs>
        <w:spacing w:after="120"/>
        <w:rPr>
          <w:rFonts w:ascii="Calibri" w:hAnsi="Calibri" w:cs="Arial"/>
          <w:szCs w:val="22"/>
        </w:rPr>
      </w:pPr>
      <w:sdt>
        <w:sdtPr>
          <w:rPr>
            <w:rFonts w:ascii="Calibri" w:hAnsi="Calibri" w:cs="Arial"/>
            <w:szCs w:val="22"/>
          </w:rPr>
          <w:alias w:val="osoba, która wykaże interes prawny"/>
          <w:tag w:val="osoba, która wykaże interes prawny"/>
          <w:id w:val="-189527276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Content>
          <w:r w:rsidR="00D36A08">
            <w:rPr>
              <w:rFonts w:ascii="Noto Sans Symbols 2" w:hAnsi="Noto Sans Symbols 2" w:cs="Arial"/>
              <w:szCs w:val="22"/>
            </w:rPr>
            <w:t>☐</w:t>
          </w:r>
        </w:sdtContent>
      </w:sdt>
      <w:r w:rsidR="0023096D" w:rsidRPr="001A56FF">
        <w:rPr>
          <w:rFonts w:ascii="Calibri" w:hAnsi="Calibri" w:cs="Arial"/>
          <w:szCs w:val="22"/>
        </w:rPr>
        <w:t xml:space="preserve"> </w:t>
      </w:r>
      <w:r w:rsidR="0023096D" w:rsidRPr="00DC7199">
        <w:rPr>
          <w:rFonts w:cs="Arial"/>
          <w:szCs w:val="22"/>
        </w:rPr>
        <w:t>osoba, która wykaże interes prawny.</w:t>
      </w:r>
    </w:p>
    <w:p w14:paraId="7F236DA5" w14:textId="40737E16" w:rsidR="00174656" w:rsidRPr="00400BF6" w:rsidRDefault="00174656" w:rsidP="00452198">
      <w:pPr>
        <w:spacing w:after="120"/>
      </w:pPr>
      <w:r w:rsidRPr="007B13FF">
        <w:rPr>
          <w:szCs w:val="22"/>
        </w:rPr>
        <w:t xml:space="preserve">W akcie błędnie </w:t>
      </w:r>
      <w:r w:rsidR="009061D4">
        <w:rPr>
          <w:szCs w:val="22"/>
        </w:rPr>
        <w:t>zostały wpisane</w:t>
      </w:r>
      <w:r w:rsidR="009061D4" w:rsidRPr="007B13FF">
        <w:rPr>
          <w:szCs w:val="22"/>
        </w:rPr>
        <w:t xml:space="preserve"> </w:t>
      </w:r>
      <w:r w:rsidRPr="007B13FF">
        <w:rPr>
          <w:szCs w:val="22"/>
        </w:rPr>
        <w:t>dane:</w:t>
      </w:r>
    </w:p>
    <w:p w14:paraId="5E84D795" w14:textId="77777777" w:rsidR="00EF160F" w:rsidRPr="008F3478" w:rsidRDefault="00EF160F" w:rsidP="008F3478">
      <w:pPr>
        <w:tabs>
          <w:tab w:val="left" w:pos="9072"/>
        </w:tabs>
        <w:spacing w:after="120"/>
        <w:rPr>
          <w:u w:val="dotted"/>
        </w:rPr>
      </w:pPr>
      <w:r w:rsidRPr="008F3478">
        <w:rPr>
          <w:u w:val="dotted"/>
        </w:rPr>
        <w:tab/>
      </w:r>
    </w:p>
    <w:p w14:paraId="1FE245F5" w14:textId="77777777" w:rsidR="00EF160F" w:rsidRPr="00E91E53" w:rsidRDefault="00EF160F" w:rsidP="00EF160F">
      <w:pPr>
        <w:tabs>
          <w:tab w:val="left" w:pos="9072"/>
        </w:tabs>
        <w:spacing w:after="120"/>
        <w:rPr>
          <w:u w:val="dotted"/>
        </w:rPr>
      </w:pPr>
      <w:r w:rsidRPr="00E91E53">
        <w:rPr>
          <w:u w:val="dotted"/>
        </w:rPr>
        <w:tab/>
      </w:r>
    </w:p>
    <w:p w14:paraId="3337C737" w14:textId="77777777" w:rsidR="00EF160F" w:rsidRPr="00E91E53" w:rsidRDefault="00EF160F" w:rsidP="00EF160F">
      <w:pPr>
        <w:tabs>
          <w:tab w:val="left" w:pos="9072"/>
        </w:tabs>
        <w:spacing w:after="120"/>
        <w:rPr>
          <w:u w:val="dotted"/>
        </w:rPr>
      </w:pPr>
      <w:r w:rsidRPr="00E91E53">
        <w:rPr>
          <w:u w:val="dotted"/>
        </w:rPr>
        <w:tab/>
      </w:r>
    </w:p>
    <w:p w14:paraId="21FF1BF6" w14:textId="77777777" w:rsidR="00EF160F" w:rsidRDefault="00EF160F" w:rsidP="00EF160F">
      <w:pPr>
        <w:tabs>
          <w:tab w:val="left" w:pos="9072"/>
        </w:tabs>
        <w:spacing w:after="120"/>
        <w:rPr>
          <w:u w:val="dotted"/>
        </w:rPr>
      </w:pPr>
      <w:r w:rsidRPr="00E91E53">
        <w:rPr>
          <w:u w:val="dotted"/>
        </w:rPr>
        <w:tab/>
      </w:r>
    </w:p>
    <w:p w14:paraId="4650AD97" w14:textId="20206395" w:rsidR="00CD2321" w:rsidRPr="00E91E53" w:rsidRDefault="00CD2321" w:rsidP="00EF160F">
      <w:pPr>
        <w:tabs>
          <w:tab w:val="left" w:pos="9072"/>
        </w:tabs>
        <w:spacing w:after="120"/>
        <w:rPr>
          <w:u w:val="dotted"/>
        </w:rPr>
      </w:pPr>
      <w:r>
        <w:rPr>
          <w:u w:val="dotted"/>
        </w:rPr>
        <w:tab/>
      </w:r>
    </w:p>
    <w:p w14:paraId="15ADFBA0" w14:textId="6491241D" w:rsidR="00EF26A6" w:rsidRDefault="00EF26A6" w:rsidP="00EF160F">
      <w:pPr>
        <w:tabs>
          <w:tab w:val="left" w:pos="9072"/>
        </w:tabs>
        <w:spacing w:after="120"/>
      </w:pPr>
      <w:r w:rsidRPr="009B5104">
        <w:t>Powinno być:</w:t>
      </w:r>
    </w:p>
    <w:p w14:paraId="267AB407" w14:textId="77777777" w:rsidR="009B5104" w:rsidRPr="008F3478" w:rsidRDefault="009B5104" w:rsidP="009B5104">
      <w:pPr>
        <w:tabs>
          <w:tab w:val="left" w:pos="9072"/>
        </w:tabs>
        <w:spacing w:after="120"/>
        <w:rPr>
          <w:u w:val="dotted"/>
        </w:rPr>
      </w:pPr>
      <w:r w:rsidRPr="008F3478">
        <w:rPr>
          <w:u w:val="dotted"/>
        </w:rPr>
        <w:tab/>
      </w:r>
    </w:p>
    <w:p w14:paraId="4C594729" w14:textId="77777777" w:rsidR="009B5104" w:rsidRPr="00E91E53" w:rsidRDefault="009B5104" w:rsidP="009B5104">
      <w:pPr>
        <w:tabs>
          <w:tab w:val="left" w:pos="9072"/>
        </w:tabs>
        <w:spacing w:after="120"/>
        <w:rPr>
          <w:u w:val="dotted"/>
        </w:rPr>
      </w:pPr>
      <w:r w:rsidRPr="00E91E53">
        <w:rPr>
          <w:u w:val="dotted"/>
        </w:rPr>
        <w:tab/>
      </w:r>
    </w:p>
    <w:p w14:paraId="180BC8D6" w14:textId="77777777" w:rsidR="009B5104" w:rsidRPr="00E91E53" w:rsidRDefault="009B5104" w:rsidP="009B5104">
      <w:pPr>
        <w:tabs>
          <w:tab w:val="left" w:pos="9072"/>
        </w:tabs>
        <w:spacing w:after="120"/>
        <w:rPr>
          <w:u w:val="dotted"/>
        </w:rPr>
      </w:pPr>
      <w:r w:rsidRPr="00E91E53">
        <w:rPr>
          <w:u w:val="dotted"/>
        </w:rPr>
        <w:tab/>
      </w:r>
    </w:p>
    <w:p w14:paraId="17248486" w14:textId="77777777" w:rsidR="009B5104" w:rsidRDefault="009B5104" w:rsidP="009B5104">
      <w:pPr>
        <w:tabs>
          <w:tab w:val="left" w:pos="9072"/>
        </w:tabs>
        <w:spacing w:after="120"/>
        <w:rPr>
          <w:u w:val="dotted"/>
        </w:rPr>
      </w:pPr>
      <w:r w:rsidRPr="00E91E53">
        <w:rPr>
          <w:u w:val="dotted"/>
        </w:rPr>
        <w:tab/>
      </w:r>
    </w:p>
    <w:p w14:paraId="7289F337" w14:textId="31446DCE" w:rsidR="00C5133D" w:rsidRPr="00E91E53" w:rsidRDefault="00C5133D" w:rsidP="00E73F5F">
      <w:pPr>
        <w:tabs>
          <w:tab w:val="left" w:pos="9072"/>
        </w:tabs>
        <w:spacing w:after="480"/>
        <w:rPr>
          <w:u w:val="dotted"/>
        </w:rPr>
      </w:pPr>
      <w:r>
        <w:rPr>
          <w:u w:val="dotted"/>
        </w:rPr>
        <w:tab/>
      </w:r>
    </w:p>
    <w:p w14:paraId="7F236DAB" w14:textId="04CF437B" w:rsidR="00174656" w:rsidRPr="008F3478" w:rsidRDefault="00174656" w:rsidP="00EB4700">
      <w:pPr>
        <w:pStyle w:val="Nagwek2"/>
      </w:pPr>
      <w:r w:rsidRPr="008F3478">
        <w:lastRenderedPageBreak/>
        <w:t>Do wniosku załączam:</w:t>
      </w:r>
    </w:p>
    <w:p w14:paraId="2B9C6CC8" w14:textId="198D775F" w:rsidR="00EF160F" w:rsidRPr="00D543D8" w:rsidRDefault="00EF160F" w:rsidP="00D543D8">
      <w:pPr>
        <w:pStyle w:val="Akapitzlist"/>
        <w:numPr>
          <w:ilvl w:val="0"/>
          <w:numId w:val="16"/>
        </w:numPr>
        <w:tabs>
          <w:tab w:val="left" w:pos="9072"/>
        </w:tabs>
        <w:spacing w:after="120"/>
        <w:ind w:left="714" w:hanging="357"/>
        <w:contextualSpacing w:val="0"/>
        <w:rPr>
          <w:u w:val="dotted"/>
        </w:rPr>
      </w:pPr>
      <w:r w:rsidRPr="00D543D8">
        <w:rPr>
          <w:u w:val="dotted"/>
        </w:rPr>
        <w:tab/>
      </w:r>
    </w:p>
    <w:p w14:paraId="448A6BC7" w14:textId="53EE0436" w:rsidR="00EF160F" w:rsidRPr="00D543D8" w:rsidRDefault="00EF160F" w:rsidP="00D543D8">
      <w:pPr>
        <w:pStyle w:val="Akapitzlist"/>
        <w:numPr>
          <w:ilvl w:val="0"/>
          <w:numId w:val="16"/>
        </w:numPr>
        <w:tabs>
          <w:tab w:val="left" w:pos="9072"/>
        </w:tabs>
        <w:spacing w:after="120"/>
        <w:ind w:left="714" w:hanging="357"/>
        <w:contextualSpacing w:val="0"/>
        <w:rPr>
          <w:u w:val="dotted"/>
        </w:rPr>
      </w:pPr>
      <w:r w:rsidRPr="00D543D8">
        <w:rPr>
          <w:u w:val="dotted"/>
        </w:rPr>
        <w:tab/>
      </w:r>
    </w:p>
    <w:p w14:paraId="698D9F8E" w14:textId="2CFEDEEF" w:rsidR="00EF160F" w:rsidRPr="00D543D8" w:rsidRDefault="00EF160F" w:rsidP="00D543D8">
      <w:pPr>
        <w:pStyle w:val="Akapitzlist"/>
        <w:numPr>
          <w:ilvl w:val="0"/>
          <w:numId w:val="16"/>
        </w:numPr>
        <w:tabs>
          <w:tab w:val="left" w:pos="9072"/>
        </w:tabs>
        <w:spacing w:after="120"/>
        <w:ind w:left="714" w:hanging="357"/>
        <w:contextualSpacing w:val="0"/>
        <w:rPr>
          <w:u w:val="dotted"/>
        </w:rPr>
      </w:pPr>
      <w:r w:rsidRPr="00D543D8">
        <w:rPr>
          <w:u w:val="dotted"/>
        </w:rPr>
        <w:tab/>
      </w:r>
    </w:p>
    <w:p w14:paraId="2CD11741" w14:textId="27C2DF24" w:rsidR="00EF160F" w:rsidRDefault="00EF160F" w:rsidP="0024602C">
      <w:pPr>
        <w:pStyle w:val="Akapitzlist"/>
        <w:numPr>
          <w:ilvl w:val="0"/>
          <w:numId w:val="16"/>
        </w:numPr>
        <w:tabs>
          <w:tab w:val="left" w:pos="9072"/>
        </w:tabs>
        <w:spacing w:after="120"/>
        <w:ind w:left="714" w:hanging="357"/>
        <w:contextualSpacing w:val="0"/>
        <w:rPr>
          <w:u w:val="dotted"/>
        </w:rPr>
      </w:pPr>
      <w:r w:rsidRPr="00D543D8">
        <w:rPr>
          <w:u w:val="dotted"/>
        </w:rPr>
        <w:tab/>
      </w:r>
    </w:p>
    <w:p w14:paraId="7DB6D6ED" w14:textId="474817CF" w:rsidR="009B5104" w:rsidRPr="009B5104" w:rsidRDefault="009B5104" w:rsidP="009B5104">
      <w:pPr>
        <w:pStyle w:val="Akapitzlist"/>
        <w:numPr>
          <w:ilvl w:val="0"/>
          <w:numId w:val="16"/>
        </w:numPr>
        <w:tabs>
          <w:tab w:val="left" w:pos="9072"/>
        </w:tabs>
        <w:ind w:left="714" w:hanging="357"/>
        <w:contextualSpacing w:val="0"/>
        <w:rPr>
          <w:u w:val="dotted"/>
        </w:rPr>
      </w:pPr>
      <w:r w:rsidRPr="00D543D8">
        <w:rPr>
          <w:u w:val="dotted"/>
        </w:rPr>
        <w:tab/>
      </w:r>
    </w:p>
    <w:p w14:paraId="3F88ABD8" w14:textId="77777777" w:rsidR="00A01313" w:rsidRPr="002F53CA" w:rsidRDefault="00A01313" w:rsidP="002F53CA">
      <w:pPr>
        <w:rPr>
          <w:b/>
          <w:bCs/>
        </w:rPr>
      </w:pPr>
      <w:r w:rsidRPr="002F53CA">
        <w:rPr>
          <w:b/>
          <w:bCs/>
        </w:rPr>
        <w:t>Dokumenty odbiorę w formie papierowej:</w:t>
      </w:r>
    </w:p>
    <w:p w14:paraId="793561A5" w14:textId="55982BF5" w:rsidR="00A01313" w:rsidRPr="001A3230" w:rsidRDefault="00000000" w:rsidP="0024602C">
      <w:pPr>
        <w:spacing w:after="120"/>
      </w:pPr>
      <w:sdt>
        <w:sdtPr>
          <w:rPr>
            <w:rFonts w:ascii="Calibri" w:hAnsi="Calibri"/>
            <w:szCs w:val="22"/>
          </w:rPr>
          <w:alias w:val="w siedzibie USC"/>
          <w:tag w:val="w siedzibie USC"/>
          <w:id w:val="461618468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Content>
          <w:r w:rsidR="009150D4">
            <w:rPr>
              <w:rFonts w:ascii="Noto Sans Symbols 2" w:hAnsi="Noto Sans Symbols 2"/>
              <w:szCs w:val="22"/>
            </w:rPr>
            <w:t>☐</w:t>
          </w:r>
        </w:sdtContent>
      </w:sdt>
      <w:r w:rsidR="009B5104">
        <w:rPr>
          <w:rFonts w:ascii="Calibri" w:hAnsi="Calibri"/>
          <w:szCs w:val="22"/>
        </w:rPr>
        <w:t xml:space="preserve"> </w:t>
      </w:r>
      <w:r w:rsidR="00A01313" w:rsidRPr="001A3230">
        <w:t>w siedzibie USC m.st. Warszawy, w której został złożony wniosek</w:t>
      </w:r>
    </w:p>
    <w:p w14:paraId="749D8CF8" w14:textId="4A5235A7" w:rsidR="00FB4F78" w:rsidRPr="002F53CA" w:rsidRDefault="00000000" w:rsidP="002F53CA">
      <w:pPr>
        <w:tabs>
          <w:tab w:val="left" w:pos="9072"/>
        </w:tabs>
        <w:rPr>
          <w:rFonts w:ascii="Calibri" w:hAnsi="Calibri"/>
          <w:szCs w:val="22"/>
          <w:u w:val="dotted"/>
        </w:rPr>
      </w:pPr>
      <w:sdt>
        <w:sdtPr>
          <w:rPr>
            <w:rFonts w:ascii="Calibri" w:hAnsi="Calibri"/>
            <w:szCs w:val="22"/>
          </w:rPr>
          <w:alias w:val="pocztą"/>
          <w:tag w:val="pocztą"/>
          <w:id w:val="-1766226823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Content>
          <w:r w:rsidR="005C7E4D">
            <w:rPr>
              <w:rFonts w:ascii="Noto Sans Symbols 2" w:hAnsi="Noto Sans Symbols 2"/>
              <w:szCs w:val="22"/>
            </w:rPr>
            <w:t>☐</w:t>
          </w:r>
        </w:sdtContent>
      </w:sdt>
      <w:r w:rsidR="009B5104">
        <w:rPr>
          <w:rFonts w:ascii="Calibri" w:hAnsi="Calibri"/>
          <w:szCs w:val="22"/>
        </w:rPr>
        <w:t xml:space="preserve"> </w:t>
      </w:r>
      <w:r w:rsidR="00A01313" w:rsidRPr="001A3230">
        <w:t>pocztą [podaj dane adresata: imię, nazwisko oraz adres]:</w:t>
      </w:r>
      <w:r w:rsidR="00FB4F78">
        <w:rPr>
          <w:rFonts w:ascii="Calibri" w:hAnsi="Calibri"/>
          <w:szCs w:val="22"/>
        </w:rPr>
        <w:t xml:space="preserve"> </w:t>
      </w:r>
      <w:r w:rsidR="00FB4F78">
        <w:rPr>
          <w:rFonts w:ascii="Calibri" w:hAnsi="Calibri"/>
          <w:szCs w:val="22"/>
          <w:u w:val="dotted"/>
        </w:rPr>
        <w:tab/>
      </w:r>
      <w:r w:rsidR="00FB4F78" w:rsidRPr="00C6187E">
        <w:tab/>
      </w:r>
      <w:r w:rsidR="002F53CA">
        <w:rPr>
          <w:u w:val="dotted"/>
        </w:rPr>
        <w:tab/>
      </w:r>
    </w:p>
    <w:p w14:paraId="51ADE420" w14:textId="77777777" w:rsidR="00A01313" w:rsidRPr="002F53CA" w:rsidRDefault="00A01313" w:rsidP="002F53CA">
      <w:pPr>
        <w:rPr>
          <w:b/>
          <w:bCs/>
        </w:rPr>
      </w:pPr>
      <w:r w:rsidRPr="002F53CA">
        <w:rPr>
          <w:b/>
          <w:bCs/>
        </w:rPr>
        <w:t>Dokumenty odbiorę w formie elektronicznej:</w:t>
      </w:r>
    </w:p>
    <w:p w14:paraId="2CDCA784" w14:textId="4E83E205" w:rsidR="00C6187E" w:rsidRPr="009444D7" w:rsidRDefault="00000000" w:rsidP="00CE0E3D">
      <w:pPr>
        <w:tabs>
          <w:tab w:val="left" w:pos="9072"/>
        </w:tabs>
        <w:rPr>
          <w:szCs w:val="22"/>
          <w:u w:val="dotted"/>
          <w:lang w:val="pt-PT"/>
        </w:rPr>
      </w:pPr>
      <w:sdt>
        <w:sdtPr>
          <w:rPr>
            <w:rFonts w:ascii="Calibri" w:hAnsi="Calibri"/>
            <w:szCs w:val="22"/>
            <w:lang w:val="pt-PT"/>
          </w:rPr>
          <w:alias w:val="na ADE"/>
          <w:tag w:val="na ADE"/>
          <w:id w:val="1510030661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Content>
          <w:r w:rsidR="005C7E4D" w:rsidRPr="009444D7">
            <w:rPr>
              <w:rFonts w:ascii="Noto Sans Symbols 2" w:hAnsi="Noto Sans Symbols 2"/>
              <w:szCs w:val="22"/>
              <w:lang w:val="pt-PT"/>
            </w:rPr>
            <w:t>☐</w:t>
          </w:r>
        </w:sdtContent>
      </w:sdt>
      <w:r w:rsidR="009B5104" w:rsidRPr="009444D7">
        <w:rPr>
          <w:rFonts w:ascii="Calibri" w:hAnsi="Calibri"/>
          <w:szCs w:val="22"/>
          <w:lang w:val="pt-PT"/>
        </w:rPr>
        <w:t xml:space="preserve"> </w:t>
      </w:r>
      <w:r w:rsidR="00A01313" w:rsidRPr="009444D7">
        <w:rPr>
          <w:szCs w:val="22"/>
          <w:lang w:val="pt-PT"/>
        </w:rPr>
        <w:t>na adres do e-</w:t>
      </w:r>
      <w:r w:rsidR="00F8655B" w:rsidRPr="009444D7">
        <w:rPr>
          <w:szCs w:val="22"/>
          <w:lang w:val="pt-PT"/>
        </w:rPr>
        <w:t>Dor</w:t>
      </w:r>
      <w:r w:rsidR="00F8655B" w:rsidRPr="009444D7">
        <w:rPr>
          <w:rFonts w:cs="Calibri"/>
          <w:szCs w:val="22"/>
          <w:lang w:val="pt-PT"/>
        </w:rPr>
        <w:t>ę</w:t>
      </w:r>
      <w:r w:rsidR="00F8655B" w:rsidRPr="009444D7">
        <w:rPr>
          <w:szCs w:val="22"/>
          <w:lang w:val="pt-PT"/>
        </w:rPr>
        <w:t>cze</w:t>
      </w:r>
      <w:r w:rsidR="00F8655B" w:rsidRPr="009444D7">
        <w:rPr>
          <w:rFonts w:cs="Calibri"/>
          <w:szCs w:val="22"/>
          <w:lang w:val="pt-PT"/>
        </w:rPr>
        <w:t>ń</w:t>
      </w:r>
      <w:r w:rsidR="00F8655B" w:rsidRPr="009444D7">
        <w:rPr>
          <w:szCs w:val="22"/>
          <w:lang w:val="pt-PT"/>
        </w:rPr>
        <w:t xml:space="preserve"> </w:t>
      </w:r>
      <w:r w:rsidR="00A01313" w:rsidRPr="009444D7">
        <w:rPr>
          <w:szCs w:val="22"/>
          <w:lang w:val="pt-PT"/>
        </w:rPr>
        <w:t>(ADE):</w:t>
      </w:r>
      <w:r w:rsidR="00B71D2A" w:rsidRPr="009444D7">
        <w:rPr>
          <w:szCs w:val="22"/>
          <w:lang w:val="pt-PT"/>
        </w:rPr>
        <w:t xml:space="preserve"> </w:t>
      </w:r>
      <w:r w:rsidR="0024602C" w:rsidRPr="009444D7">
        <w:rPr>
          <w:szCs w:val="22"/>
          <w:u w:val="dotted"/>
          <w:lang w:val="pt-PT"/>
        </w:rPr>
        <w:tab/>
      </w:r>
    </w:p>
    <w:p w14:paraId="2E81E35B" w14:textId="77777777" w:rsidR="006A69FC" w:rsidRPr="009444D7" w:rsidRDefault="006A69FC" w:rsidP="006A69FC">
      <w:pPr>
        <w:tabs>
          <w:tab w:val="left" w:pos="4111"/>
        </w:tabs>
        <w:spacing w:after="0" w:line="240" w:lineRule="auto"/>
        <w:ind w:right="5527"/>
        <w:contextualSpacing/>
        <w:rPr>
          <w:szCs w:val="22"/>
          <w:u w:val="dotted"/>
          <w:lang w:val="pt-PT"/>
        </w:rPr>
      </w:pPr>
      <w:r w:rsidRPr="009444D7">
        <w:rPr>
          <w:szCs w:val="22"/>
          <w:u w:val="dotted"/>
          <w:lang w:val="pt-PT"/>
        </w:rPr>
        <w:tab/>
      </w:r>
    </w:p>
    <w:p w14:paraId="47FBE5A9" w14:textId="77777777" w:rsidR="006A69FC" w:rsidRDefault="006A69FC" w:rsidP="00C5133D">
      <w:pPr>
        <w:tabs>
          <w:tab w:val="left" w:pos="5103"/>
          <w:tab w:val="left" w:pos="6237"/>
        </w:tabs>
        <w:ind w:firstLine="142"/>
        <w:rPr>
          <w:rFonts w:ascii="Calibri" w:hAnsi="Calibri"/>
          <w:szCs w:val="22"/>
        </w:rPr>
      </w:pPr>
      <w:r w:rsidRPr="00F8655B">
        <w:rPr>
          <w:szCs w:val="22"/>
        </w:rPr>
        <w:t>podpis wnioskodawcy lub pełnomocnika</w:t>
      </w:r>
    </w:p>
    <w:p w14:paraId="7F236DBD" w14:textId="77777777" w:rsidR="00DD5BD7" w:rsidRPr="00015625" w:rsidRDefault="00DD5BD7" w:rsidP="00EB4700">
      <w:pPr>
        <w:pStyle w:val="Nagwek2"/>
      </w:pPr>
      <w:r w:rsidRPr="00015625">
        <w:t>Oświadczenie o zgod</w:t>
      </w:r>
      <w:r>
        <w:t>zie</w:t>
      </w:r>
      <w:r w:rsidRPr="00015625">
        <w:t xml:space="preserve"> na przetwarzanie danych osobowych</w:t>
      </w:r>
    </w:p>
    <w:p w14:paraId="7F236DBE" w14:textId="41D7F30E" w:rsidR="00DD5BD7" w:rsidRPr="00411323" w:rsidRDefault="00DD5BD7" w:rsidP="00C86233">
      <w:pPr>
        <w:spacing w:after="480"/>
        <w:rPr>
          <w:szCs w:val="22"/>
        </w:rPr>
      </w:pPr>
      <w:r w:rsidRPr="00411323">
        <w:rPr>
          <w:szCs w:val="22"/>
        </w:rPr>
        <w:t xml:space="preserve">Wyrażam zgodę na przetwarzanie </w:t>
      </w:r>
      <w:r w:rsidR="009B01F6" w:rsidRPr="00411323">
        <w:rPr>
          <w:szCs w:val="22"/>
        </w:rPr>
        <w:t xml:space="preserve">przez Prezydenta m.st. Warszawy </w:t>
      </w:r>
      <w:r w:rsidRPr="00411323">
        <w:rPr>
          <w:szCs w:val="22"/>
        </w:rPr>
        <w:t>moich danych osobowych: numeru telefonu, adresu e-mail</w:t>
      </w:r>
      <w:r w:rsidR="008C3D87" w:rsidRPr="00411323">
        <w:rPr>
          <w:szCs w:val="22"/>
        </w:rPr>
        <w:t xml:space="preserve">, </w:t>
      </w:r>
      <w:r w:rsidR="009B01F6" w:rsidRPr="00411323">
        <w:rPr>
          <w:szCs w:val="22"/>
        </w:rPr>
        <w:t>a</w:t>
      </w:r>
      <w:r w:rsidRPr="00411323">
        <w:rPr>
          <w:szCs w:val="22"/>
        </w:rPr>
        <w:t>by Urząd mógł mi przekazać istotne informacje o prowadzonym postępowaniu</w:t>
      </w:r>
      <w:r w:rsidR="006E12C2" w:rsidRPr="00411323">
        <w:rPr>
          <w:szCs w:val="22"/>
        </w:rPr>
        <w:t xml:space="preserve"> w</w:t>
      </w:r>
      <w:r w:rsidR="00C6187E">
        <w:rPr>
          <w:szCs w:val="22"/>
        </w:rPr>
        <w:t> </w:t>
      </w:r>
      <w:r w:rsidR="006E12C2" w:rsidRPr="00411323">
        <w:rPr>
          <w:szCs w:val="22"/>
        </w:rPr>
        <w:t>sprawie sprostowania aktu stanu cywilnego</w:t>
      </w:r>
      <w:r w:rsidR="009B01F6" w:rsidRPr="00411323">
        <w:rPr>
          <w:szCs w:val="22"/>
        </w:rPr>
        <w:t>.</w:t>
      </w:r>
      <w:r w:rsidR="009B01F6" w:rsidRPr="00411323">
        <w:t xml:space="preserve"> </w:t>
      </w:r>
      <w:r w:rsidR="009B01F6" w:rsidRPr="00411323">
        <w:rPr>
          <w:szCs w:val="22"/>
        </w:rPr>
        <w:t>Zgody udzielam na podstawie art. 6 ust. 1 lit a RODO</w:t>
      </w:r>
      <w:r w:rsidR="009B01F6" w:rsidRPr="00411323">
        <w:rPr>
          <w:rStyle w:val="Odwoanieprzypisudolnego"/>
          <w:szCs w:val="22"/>
        </w:rPr>
        <w:footnoteReference w:id="2"/>
      </w:r>
      <w:r w:rsidR="009B01F6" w:rsidRPr="00411323">
        <w:rPr>
          <w:szCs w:val="22"/>
        </w:rPr>
        <w:t>, który dotyczy przetwarzania danych osobowych na podstawie dobrowolnej zgody</w:t>
      </w:r>
      <w:r w:rsidRPr="00411323">
        <w:rPr>
          <w:szCs w:val="22"/>
        </w:rPr>
        <w:t>.</w:t>
      </w:r>
    </w:p>
    <w:p w14:paraId="7F236DBF" w14:textId="02663F2D" w:rsidR="00DD5BD7" w:rsidRPr="004E210F" w:rsidRDefault="00EF160F" w:rsidP="00315326">
      <w:pPr>
        <w:tabs>
          <w:tab w:val="left" w:pos="4111"/>
        </w:tabs>
        <w:spacing w:after="0" w:line="240" w:lineRule="auto"/>
        <w:rPr>
          <w:szCs w:val="22"/>
          <w:u w:val="dotted"/>
        </w:rPr>
      </w:pPr>
      <w:r w:rsidRPr="004E210F">
        <w:rPr>
          <w:szCs w:val="22"/>
          <w:u w:val="dotted"/>
        </w:rPr>
        <w:tab/>
      </w:r>
    </w:p>
    <w:p w14:paraId="7F236DC0" w14:textId="78345126" w:rsidR="00DD5BD7" w:rsidRDefault="00DD5BD7" w:rsidP="00315326">
      <w:pPr>
        <w:rPr>
          <w:rFonts w:ascii="Calibri" w:hAnsi="Calibri"/>
          <w:szCs w:val="22"/>
        </w:rPr>
      </w:pPr>
      <w:r w:rsidRPr="004E210F">
        <w:rPr>
          <w:szCs w:val="22"/>
        </w:rPr>
        <w:t xml:space="preserve">podpis </w:t>
      </w:r>
      <w:r w:rsidR="00A01313" w:rsidRPr="004E210F">
        <w:rPr>
          <w:szCs w:val="22"/>
        </w:rPr>
        <w:t>osoby, która wyraża zgodę</w:t>
      </w:r>
    </w:p>
    <w:p w14:paraId="7F236DC1" w14:textId="77777777" w:rsidR="00DD5BD7" w:rsidRDefault="00DD5BD7" w:rsidP="00DD5BD7">
      <w:pPr>
        <w:spacing w:after="120" w:line="240" w:lineRule="auto"/>
      </w:pPr>
      <w:r w:rsidRPr="00404A30">
        <w:rPr>
          <w:b/>
        </w:rPr>
        <w:t>Opłata skarbowa:</w:t>
      </w:r>
      <w:r>
        <w:rPr>
          <w:b/>
        </w:rPr>
        <w:t xml:space="preserve"> </w:t>
      </w:r>
      <w:r>
        <w:t xml:space="preserve">39 zł </w:t>
      </w:r>
      <w:r w:rsidRPr="00DD5BD7">
        <w:t xml:space="preserve">za wydanie odpisu zupełnego po sprostowaniu aktu </w:t>
      </w:r>
      <w:r w:rsidRPr="00DD5BD7">
        <w:rPr>
          <w:noProof/>
        </w:rPr>
        <w:t>stanu cywilnego</w:t>
      </w:r>
      <w:r w:rsidR="00796909">
        <w:rPr>
          <w:noProof/>
        </w:rPr>
        <w:t>.</w:t>
      </w:r>
      <w:r>
        <w:t xml:space="preserve"> </w:t>
      </w:r>
    </w:p>
    <w:p w14:paraId="77F68364" w14:textId="129CD389" w:rsidR="000B32FD" w:rsidRDefault="000B32FD" w:rsidP="0079557A">
      <w:r>
        <w:rPr>
          <w:noProof/>
        </w:rPr>
        <mc:AlternateContent>
          <mc:Choice Requires="wps">
            <w:drawing>
              <wp:inline distT="0" distB="0" distL="0" distR="0" wp14:anchorId="256BED7D" wp14:editId="324D3D94">
                <wp:extent cx="6031230" cy="0"/>
                <wp:effectExtent l="0" t="0" r="0" b="0"/>
                <wp:docPr id="1781161001" name="Łącznik prosty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123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arto="http://schemas.microsoft.com/office/word/2006/arto" xmlns:w16cei="http://schemas.microsoft.com/office/word/2026/wordml/cei">
            <w:pict>
              <v:line w14:anchorId="65772CF5" id="Łącznik prosty 2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74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" strokecolor="#5b9bd5 [3204]" strokeweight="1pt">
                <v:stroke joinstyle="miter"/>
                <w10:anchorlock/>
              </v:line>
            </w:pict>
          </mc:Fallback>
        </mc:AlternateContent>
      </w:r>
    </w:p>
    <w:p w14:paraId="4EE41CA6" w14:textId="3EC995D6" w:rsidR="00315326" w:rsidRPr="0079557A" w:rsidRDefault="0079557A" w:rsidP="003929BF">
      <w:pPr>
        <w:tabs>
          <w:tab w:val="left" w:pos="4820"/>
        </w:tabs>
        <w:spacing w:after="600"/>
        <w:rPr>
          <w:b/>
          <w:bCs/>
        </w:rPr>
      </w:pPr>
      <w:r w:rsidRPr="0079557A">
        <w:rPr>
          <w:b/>
          <w:bCs/>
        </w:rPr>
        <w:t>[i] Wypełnia urząd</w:t>
      </w:r>
    </w:p>
    <w:p w14:paraId="755B6C42" w14:textId="4543A37F" w:rsidR="00F443C9" w:rsidRDefault="004D2D48" w:rsidP="00315326">
      <w:pPr>
        <w:tabs>
          <w:tab w:val="left" w:pos="4820"/>
        </w:tabs>
        <w:spacing w:after="0" w:line="240" w:lineRule="auto"/>
        <w:jc w:val="both"/>
      </w:pPr>
      <w:r>
        <w:rPr>
          <w:u w:val="dotted"/>
        </w:rPr>
        <w:tab/>
      </w:r>
    </w:p>
    <w:p w14:paraId="386F4C27" w14:textId="1680B1BE" w:rsidR="00F443C9" w:rsidRDefault="00F443C9" w:rsidP="00014D2A">
      <w:pPr>
        <w:spacing w:after="120" w:line="240" w:lineRule="auto"/>
      </w:pPr>
      <w:r w:rsidRPr="00F443C9">
        <w:t>data i podpis pracownika USC przyjmującego wniosek</w:t>
      </w:r>
    </w:p>
    <w:sectPr w:rsidR="00F443C9" w:rsidSect="007A5928">
      <w:footerReference w:type="default" r:id="rId11"/>
      <w:footerReference w:type="first" r:id="rId12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88CB8" w14:textId="77777777" w:rsidR="00222C81" w:rsidRDefault="00222C81" w:rsidP="00F72FFE">
      <w:pPr>
        <w:spacing w:after="0" w:line="240" w:lineRule="auto"/>
      </w:pPr>
      <w:r>
        <w:separator/>
      </w:r>
    </w:p>
  </w:endnote>
  <w:endnote w:type="continuationSeparator" w:id="0">
    <w:p w14:paraId="360BD817" w14:textId="77777777" w:rsidR="00222C81" w:rsidRDefault="00222C81" w:rsidP="00F72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 2">
    <w:panose1 w:val="00000000000000000000"/>
    <w:charset w:val="EE"/>
    <w:family w:val="auto"/>
    <w:pitch w:val="variable"/>
    <w:sig w:usb0="80000007" w:usb1="0200E3E4" w:usb2="0004002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603247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5FEFB87" w14:textId="7C2B6521" w:rsidR="00C86233" w:rsidRDefault="00C86233" w:rsidP="00374658">
            <w:pPr>
              <w:pStyle w:val="Stopka"/>
              <w:jc w:val="right"/>
            </w:pPr>
            <w:r w:rsidRPr="00C86233">
              <w:rPr>
                <w:sz w:val="24"/>
              </w:rPr>
              <w:fldChar w:fldCharType="begin"/>
            </w:r>
            <w:r w:rsidRPr="00C86233">
              <w:instrText>PAGE</w:instrText>
            </w:r>
            <w:r w:rsidRPr="00C86233">
              <w:rPr>
                <w:sz w:val="24"/>
              </w:rPr>
              <w:fldChar w:fldCharType="separate"/>
            </w:r>
            <w:r w:rsidR="009D771F">
              <w:rPr>
                <w:noProof/>
              </w:rPr>
              <w:t>2</w:t>
            </w:r>
            <w:r w:rsidRPr="00C86233">
              <w:rPr>
                <w:sz w:val="24"/>
              </w:rPr>
              <w:fldChar w:fldCharType="end"/>
            </w:r>
            <w:r w:rsidRPr="00C86233">
              <w:t>/</w:t>
            </w:r>
            <w:r w:rsidRPr="00C86233">
              <w:rPr>
                <w:sz w:val="24"/>
              </w:rPr>
              <w:fldChar w:fldCharType="begin"/>
            </w:r>
            <w:r w:rsidRPr="00C86233">
              <w:instrText>NUMPAGES</w:instrText>
            </w:r>
            <w:r w:rsidRPr="00C86233">
              <w:rPr>
                <w:sz w:val="24"/>
              </w:rPr>
              <w:fldChar w:fldCharType="separate"/>
            </w:r>
            <w:r w:rsidR="009D771F">
              <w:rPr>
                <w:noProof/>
              </w:rPr>
              <w:t>2</w:t>
            </w:r>
            <w:r w:rsidRPr="00C86233">
              <w:rPr>
                <w:sz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AFD75" w14:textId="0E68605F" w:rsidR="00186F9F" w:rsidRDefault="00186F9F">
    <w:pPr>
      <w:pStyle w:val="Stopka"/>
    </w:pPr>
    <w:r>
      <w:t xml:space="preserve">Wersja </w:t>
    </w:r>
    <w:r w:rsidR="002F53CA">
      <w:t>2.0</w:t>
    </w:r>
    <w:r>
      <w:t xml:space="preserve"> z</w:t>
    </w:r>
    <w:r w:rsidR="009061D4">
      <w:t xml:space="preserve"> </w:t>
    </w:r>
    <w:r w:rsidR="002F53CA">
      <w:t>23.10</w:t>
    </w:r>
    <w:r w:rsidR="009061D4">
      <w:t>.2026</w:t>
    </w:r>
    <w:r>
      <w:t xml:space="preserve">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68319" w14:textId="77777777" w:rsidR="00222C81" w:rsidRDefault="00222C81" w:rsidP="00F72FFE">
      <w:pPr>
        <w:spacing w:after="0" w:line="240" w:lineRule="auto"/>
      </w:pPr>
      <w:r>
        <w:separator/>
      </w:r>
    </w:p>
  </w:footnote>
  <w:footnote w:type="continuationSeparator" w:id="0">
    <w:p w14:paraId="610FBEAC" w14:textId="77777777" w:rsidR="00222C81" w:rsidRDefault="00222C81" w:rsidP="00F72FFE">
      <w:pPr>
        <w:spacing w:after="0" w:line="240" w:lineRule="auto"/>
      </w:pPr>
      <w:r>
        <w:continuationSeparator/>
      </w:r>
    </w:p>
  </w:footnote>
  <w:footnote w:id="1">
    <w:p w14:paraId="22D3CDB1" w14:textId="68A96EB2" w:rsidR="00F306CC" w:rsidRDefault="00F306CC">
      <w:pPr>
        <w:pStyle w:val="Tekstprzypisudolnego"/>
      </w:pPr>
      <w:r w:rsidRPr="009230F0">
        <w:rPr>
          <w:rStyle w:val="Odwoanieprzypisudolnego"/>
          <w:sz w:val="22"/>
          <w:szCs w:val="22"/>
        </w:rPr>
        <w:footnoteRef/>
      </w:r>
      <w:r w:rsidRPr="009230F0">
        <w:rPr>
          <w:sz w:val="22"/>
          <w:szCs w:val="22"/>
        </w:rPr>
        <w:t xml:space="preserve"> </w:t>
      </w:r>
      <w:r w:rsidRPr="00EF75D5">
        <w:t>Na podstawie art. 35 ustawy prawo o aktach stanu cywilnego</w:t>
      </w:r>
      <w:r w:rsidR="004F492D" w:rsidRPr="00EF75D5">
        <w:t>.</w:t>
      </w:r>
    </w:p>
  </w:footnote>
  <w:footnote w:id="2">
    <w:p w14:paraId="3D332C58" w14:textId="4014EE97" w:rsidR="009B01F6" w:rsidRDefault="009B01F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3667B">
        <w:t>Rozporządzenie Parlamentu Europejskiego i Rady (UE) 2016/679 z 27 kwietnia 2016 r. w sprawie ochrony osób fizycznych w związku z przetwarzaniem danych osobowych i w sprawie swobodnego przepływu tych danych oraz uchylenia dyrektywy 95/46/WE.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4E89"/>
    <w:multiLevelType w:val="hybridMultilevel"/>
    <w:tmpl w:val="4B987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57402"/>
    <w:multiLevelType w:val="hybridMultilevel"/>
    <w:tmpl w:val="8D767B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1284B"/>
    <w:multiLevelType w:val="multilevel"/>
    <w:tmpl w:val="D81ADFE2"/>
    <w:styleLink w:val="ListaEZD"/>
    <w:lvl w:ilvl="0">
      <w:start w:val="1"/>
      <w:numFmt w:val="bullet"/>
      <w:lvlText w:val="⏺"/>
      <w:lvlJc w:val="left"/>
      <w:pPr>
        <w:tabs>
          <w:tab w:val="num" w:pos="0"/>
        </w:tabs>
        <w:ind w:left="709" w:hanging="425"/>
      </w:pPr>
      <w:rPr>
        <w:rFonts w:ascii="Noto Sans Symbols 2" w:hAnsi="Noto Sans Symbols 2" w:hint="default"/>
        <w:b w:val="0"/>
        <w:i w:val="0"/>
        <w:sz w:val="16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  <w:szCs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  <w:szCs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  <w:szCs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  <w:szCs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  <w:szCs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  <w:szCs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  <w:szCs w:val="22"/>
      </w:rPr>
    </w:lvl>
  </w:abstractNum>
  <w:abstractNum w:abstractNumId="3" w15:restartNumberingAfterBreak="0">
    <w:nsid w:val="0DD67543"/>
    <w:multiLevelType w:val="singleLevel"/>
    <w:tmpl w:val="D8EECD10"/>
    <w:lvl w:ilvl="0">
      <w:start w:val="1"/>
      <w:numFmt w:val="decimal"/>
      <w:lvlText w:val="%1."/>
      <w:legacy w:legacy="1" w:legacySpace="0" w:legacyIndent="370"/>
      <w:lvlJc w:val="left"/>
      <w:rPr>
        <w:rFonts w:ascii="Courier New" w:hAnsi="Courier New" w:cs="Courier New" w:hint="default"/>
      </w:rPr>
    </w:lvl>
  </w:abstractNum>
  <w:abstractNum w:abstractNumId="4" w15:restartNumberingAfterBreak="0">
    <w:nsid w:val="11D54C17"/>
    <w:multiLevelType w:val="hybridMultilevel"/>
    <w:tmpl w:val="6B4002B6"/>
    <w:lvl w:ilvl="0" w:tplc="953A5F10">
      <w:start w:val="2"/>
      <w:numFmt w:val="upperRoman"/>
      <w:lvlText w:val="%1."/>
      <w:lvlJc w:val="left"/>
      <w:pPr>
        <w:tabs>
          <w:tab w:val="num" w:pos="797"/>
        </w:tabs>
        <w:ind w:left="797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  <w:rPr>
        <w:rFonts w:cs="Times New Roman"/>
      </w:rPr>
    </w:lvl>
  </w:abstractNum>
  <w:abstractNum w:abstractNumId="5" w15:restartNumberingAfterBreak="0">
    <w:nsid w:val="132E048E"/>
    <w:multiLevelType w:val="multilevel"/>
    <w:tmpl w:val="D81ADFE2"/>
    <w:numStyleLink w:val="ListaEZD"/>
  </w:abstractNum>
  <w:abstractNum w:abstractNumId="6" w15:restartNumberingAfterBreak="0">
    <w:nsid w:val="13944E2E"/>
    <w:multiLevelType w:val="hybridMultilevel"/>
    <w:tmpl w:val="F4B44132"/>
    <w:lvl w:ilvl="0" w:tplc="BD6EC3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5230E"/>
    <w:multiLevelType w:val="multilevel"/>
    <w:tmpl w:val="FCBE8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CA2389"/>
    <w:multiLevelType w:val="hybridMultilevel"/>
    <w:tmpl w:val="A2FC27E0"/>
    <w:lvl w:ilvl="0" w:tplc="0415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9" w15:restartNumberingAfterBreak="0">
    <w:nsid w:val="25CA6742"/>
    <w:multiLevelType w:val="hybridMultilevel"/>
    <w:tmpl w:val="E644485C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2F533479"/>
    <w:multiLevelType w:val="multilevel"/>
    <w:tmpl w:val="D81ADFE2"/>
    <w:numStyleLink w:val="ListaEZD"/>
  </w:abstractNum>
  <w:abstractNum w:abstractNumId="11" w15:restartNumberingAfterBreak="0">
    <w:nsid w:val="30032CB7"/>
    <w:multiLevelType w:val="multilevel"/>
    <w:tmpl w:val="D81ADFE2"/>
    <w:numStyleLink w:val="ListaEZD"/>
  </w:abstractNum>
  <w:abstractNum w:abstractNumId="12" w15:restartNumberingAfterBreak="0">
    <w:nsid w:val="35EA09CB"/>
    <w:multiLevelType w:val="hybridMultilevel"/>
    <w:tmpl w:val="337A3E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1034AB"/>
    <w:multiLevelType w:val="hybridMultilevel"/>
    <w:tmpl w:val="5544A97A"/>
    <w:lvl w:ilvl="0" w:tplc="0612471C">
      <w:start w:val="1"/>
      <w:numFmt w:val="upperRoman"/>
      <w:lvlText w:val="%1."/>
      <w:lvlJc w:val="left"/>
      <w:pPr>
        <w:tabs>
          <w:tab w:val="num" w:pos="811"/>
        </w:tabs>
        <w:ind w:left="811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71"/>
        </w:tabs>
        <w:ind w:left="117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91"/>
        </w:tabs>
        <w:ind w:left="189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11"/>
        </w:tabs>
        <w:ind w:left="261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31"/>
        </w:tabs>
        <w:ind w:left="333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51"/>
        </w:tabs>
        <w:ind w:left="405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71"/>
        </w:tabs>
        <w:ind w:left="477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91"/>
        </w:tabs>
        <w:ind w:left="549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11"/>
        </w:tabs>
        <w:ind w:left="6211" w:hanging="180"/>
      </w:pPr>
      <w:rPr>
        <w:rFonts w:cs="Times New Roman"/>
      </w:rPr>
    </w:lvl>
  </w:abstractNum>
  <w:abstractNum w:abstractNumId="14" w15:restartNumberingAfterBreak="0">
    <w:nsid w:val="3EC559CD"/>
    <w:multiLevelType w:val="hybridMultilevel"/>
    <w:tmpl w:val="8BF47B24"/>
    <w:lvl w:ilvl="0" w:tplc="7E200A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71115F"/>
    <w:multiLevelType w:val="multilevel"/>
    <w:tmpl w:val="25383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A751BD"/>
    <w:multiLevelType w:val="hybridMultilevel"/>
    <w:tmpl w:val="E9F85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E7B9B"/>
    <w:multiLevelType w:val="hybridMultilevel"/>
    <w:tmpl w:val="90E41AC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F01679F"/>
    <w:multiLevelType w:val="singleLevel"/>
    <w:tmpl w:val="2506AD32"/>
    <w:lvl w:ilvl="0">
      <w:start w:val="1"/>
      <w:numFmt w:val="decimal"/>
      <w:lvlText w:val="%1."/>
      <w:legacy w:legacy="1" w:legacySpace="0" w:legacyIndent="346"/>
      <w:lvlJc w:val="left"/>
      <w:rPr>
        <w:rFonts w:ascii="Courier New" w:hAnsi="Courier New" w:cs="Courier New" w:hint="default"/>
      </w:rPr>
    </w:lvl>
  </w:abstractNum>
  <w:abstractNum w:abstractNumId="19" w15:restartNumberingAfterBreak="0">
    <w:nsid w:val="6F2950FE"/>
    <w:multiLevelType w:val="hybridMultilevel"/>
    <w:tmpl w:val="9F0AE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085034"/>
    <w:multiLevelType w:val="multilevel"/>
    <w:tmpl w:val="D81ADFE2"/>
    <w:name w:val="Lista UM"/>
    <w:numStyleLink w:val="ListaEZD"/>
  </w:abstractNum>
  <w:abstractNum w:abstractNumId="21" w15:restartNumberingAfterBreak="0">
    <w:nsid w:val="7DBA245C"/>
    <w:multiLevelType w:val="multilevel"/>
    <w:tmpl w:val="D81ADFE2"/>
    <w:numStyleLink w:val="ListaEZD"/>
  </w:abstractNum>
  <w:abstractNum w:abstractNumId="22" w15:restartNumberingAfterBreak="0">
    <w:nsid w:val="7E2A7616"/>
    <w:multiLevelType w:val="singleLevel"/>
    <w:tmpl w:val="0A22F8D2"/>
    <w:lvl w:ilvl="0">
      <w:start w:val="1"/>
      <w:numFmt w:val="decimal"/>
      <w:lvlText w:val="%1."/>
      <w:legacy w:legacy="1" w:legacySpace="0" w:legacyIndent="351"/>
      <w:lvlJc w:val="left"/>
      <w:rPr>
        <w:rFonts w:ascii="Courier New" w:hAnsi="Courier New" w:cs="Courier New" w:hint="default"/>
      </w:rPr>
    </w:lvl>
  </w:abstractNum>
  <w:num w:numId="1" w16cid:durableId="1970816218">
    <w:abstractNumId w:val="18"/>
  </w:num>
  <w:num w:numId="2" w16cid:durableId="1467312992">
    <w:abstractNumId w:val="22"/>
  </w:num>
  <w:num w:numId="3" w16cid:durableId="1824933484">
    <w:abstractNumId w:val="3"/>
  </w:num>
  <w:num w:numId="4" w16cid:durableId="1611471430">
    <w:abstractNumId w:val="4"/>
  </w:num>
  <w:num w:numId="5" w16cid:durableId="1522624799">
    <w:abstractNumId w:val="13"/>
  </w:num>
  <w:num w:numId="6" w16cid:durableId="111825758">
    <w:abstractNumId w:val="7"/>
  </w:num>
  <w:num w:numId="7" w16cid:durableId="290747422">
    <w:abstractNumId w:val="15"/>
  </w:num>
  <w:num w:numId="8" w16cid:durableId="1414862074">
    <w:abstractNumId w:val="17"/>
  </w:num>
  <w:num w:numId="9" w16cid:durableId="354115925">
    <w:abstractNumId w:val="14"/>
  </w:num>
  <w:num w:numId="10" w16cid:durableId="1521243267">
    <w:abstractNumId w:val="16"/>
  </w:num>
  <w:num w:numId="11" w16cid:durableId="268777592">
    <w:abstractNumId w:val="1"/>
  </w:num>
  <w:num w:numId="12" w16cid:durableId="548079148">
    <w:abstractNumId w:val="12"/>
  </w:num>
  <w:num w:numId="13" w16cid:durableId="856849183">
    <w:abstractNumId w:val="9"/>
  </w:num>
  <w:num w:numId="14" w16cid:durableId="393626846">
    <w:abstractNumId w:val="8"/>
  </w:num>
  <w:num w:numId="15" w16cid:durableId="1401514704">
    <w:abstractNumId w:val="0"/>
  </w:num>
  <w:num w:numId="16" w16cid:durableId="292173222">
    <w:abstractNumId w:val="19"/>
  </w:num>
  <w:num w:numId="17" w16cid:durableId="367802995">
    <w:abstractNumId w:val="6"/>
  </w:num>
  <w:num w:numId="18" w16cid:durableId="839583256">
    <w:abstractNumId w:val="20"/>
  </w:num>
  <w:num w:numId="19" w16cid:durableId="142703953">
    <w:abstractNumId w:val="2"/>
  </w:num>
  <w:num w:numId="20" w16cid:durableId="203637380">
    <w:abstractNumId w:val="5"/>
  </w:num>
  <w:num w:numId="21" w16cid:durableId="1502627056">
    <w:abstractNumId w:val="21"/>
  </w:num>
  <w:num w:numId="22" w16cid:durableId="169414377">
    <w:abstractNumId w:val="11"/>
  </w:num>
  <w:num w:numId="23" w16cid:durableId="16785321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linkStyles/>
  <w:defaultTabStop w:val="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67E"/>
    <w:rsid w:val="00001341"/>
    <w:rsid w:val="00004508"/>
    <w:rsid w:val="00014B80"/>
    <w:rsid w:val="00014D2A"/>
    <w:rsid w:val="0003615F"/>
    <w:rsid w:val="00037371"/>
    <w:rsid w:val="0003799F"/>
    <w:rsid w:val="00040BA9"/>
    <w:rsid w:val="00047A11"/>
    <w:rsid w:val="000639FB"/>
    <w:rsid w:val="000644F1"/>
    <w:rsid w:val="00066F03"/>
    <w:rsid w:val="00075C88"/>
    <w:rsid w:val="0008637A"/>
    <w:rsid w:val="00091A0A"/>
    <w:rsid w:val="000A2DFF"/>
    <w:rsid w:val="000B32FD"/>
    <w:rsid w:val="000C05DF"/>
    <w:rsid w:val="000C4850"/>
    <w:rsid w:val="000D2033"/>
    <w:rsid w:val="000E1375"/>
    <w:rsid w:val="000E34CD"/>
    <w:rsid w:val="000E7977"/>
    <w:rsid w:val="000F6EE0"/>
    <w:rsid w:val="000F778F"/>
    <w:rsid w:val="00103558"/>
    <w:rsid w:val="00105258"/>
    <w:rsid w:val="00110261"/>
    <w:rsid w:val="00110706"/>
    <w:rsid w:val="001149B1"/>
    <w:rsid w:val="001159EB"/>
    <w:rsid w:val="00125D52"/>
    <w:rsid w:val="00131C03"/>
    <w:rsid w:val="001411FC"/>
    <w:rsid w:val="00142620"/>
    <w:rsid w:val="001512E3"/>
    <w:rsid w:val="00151993"/>
    <w:rsid w:val="001549F2"/>
    <w:rsid w:val="0016567C"/>
    <w:rsid w:val="00166AE2"/>
    <w:rsid w:val="001672F9"/>
    <w:rsid w:val="00174656"/>
    <w:rsid w:val="00186F9F"/>
    <w:rsid w:val="001A3230"/>
    <w:rsid w:val="001A56FF"/>
    <w:rsid w:val="001B118C"/>
    <w:rsid w:val="001B3A6D"/>
    <w:rsid w:val="001B7BB8"/>
    <w:rsid w:val="001C4EF9"/>
    <w:rsid w:val="001C5F2A"/>
    <w:rsid w:val="001D0427"/>
    <w:rsid w:val="001D6E39"/>
    <w:rsid w:val="001E7EBA"/>
    <w:rsid w:val="001F63FE"/>
    <w:rsid w:val="001F678A"/>
    <w:rsid w:val="00206012"/>
    <w:rsid w:val="00207BEF"/>
    <w:rsid w:val="00222C81"/>
    <w:rsid w:val="00223132"/>
    <w:rsid w:val="002306AD"/>
    <w:rsid w:val="0023096D"/>
    <w:rsid w:val="002340B3"/>
    <w:rsid w:val="002342E9"/>
    <w:rsid w:val="00235F47"/>
    <w:rsid w:val="002378D9"/>
    <w:rsid w:val="0024602C"/>
    <w:rsid w:val="00247FF5"/>
    <w:rsid w:val="00254E3C"/>
    <w:rsid w:val="00255FE0"/>
    <w:rsid w:val="0025760D"/>
    <w:rsid w:val="00261C21"/>
    <w:rsid w:val="00266EEB"/>
    <w:rsid w:val="0027271B"/>
    <w:rsid w:val="00293BCE"/>
    <w:rsid w:val="002B3A4A"/>
    <w:rsid w:val="002C01A3"/>
    <w:rsid w:val="002C1353"/>
    <w:rsid w:val="002C19C5"/>
    <w:rsid w:val="002C4048"/>
    <w:rsid w:val="002E0C83"/>
    <w:rsid w:val="002E205F"/>
    <w:rsid w:val="002E448A"/>
    <w:rsid w:val="002E4BF2"/>
    <w:rsid w:val="002F53CA"/>
    <w:rsid w:val="002F53E8"/>
    <w:rsid w:val="002F79DA"/>
    <w:rsid w:val="00301B9C"/>
    <w:rsid w:val="0031044C"/>
    <w:rsid w:val="00315326"/>
    <w:rsid w:val="00315D4F"/>
    <w:rsid w:val="00323202"/>
    <w:rsid w:val="00325705"/>
    <w:rsid w:val="003319F4"/>
    <w:rsid w:val="00344DCB"/>
    <w:rsid w:val="00345C96"/>
    <w:rsid w:val="00346FF0"/>
    <w:rsid w:val="00362C20"/>
    <w:rsid w:val="00363DD7"/>
    <w:rsid w:val="00370C31"/>
    <w:rsid w:val="00374658"/>
    <w:rsid w:val="00383E54"/>
    <w:rsid w:val="003929BF"/>
    <w:rsid w:val="003A31A0"/>
    <w:rsid w:val="003A473F"/>
    <w:rsid w:val="003A7695"/>
    <w:rsid w:val="003C20A9"/>
    <w:rsid w:val="003C2671"/>
    <w:rsid w:val="003C5771"/>
    <w:rsid w:val="003C5989"/>
    <w:rsid w:val="003C62E8"/>
    <w:rsid w:val="003D6A92"/>
    <w:rsid w:val="003E04DB"/>
    <w:rsid w:val="003E23A2"/>
    <w:rsid w:val="003E4AB0"/>
    <w:rsid w:val="003E5343"/>
    <w:rsid w:val="003E7DEE"/>
    <w:rsid w:val="003F24F7"/>
    <w:rsid w:val="003F73BD"/>
    <w:rsid w:val="0040323F"/>
    <w:rsid w:val="00404A30"/>
    <w:rsid w:val="00405C8E"/>
    <w:rsid w:val="004060BD"/>
    <w:rsid w:val="00411323"/>
    <w:rsid w:val="00416437"/>
    <w:rsid w:val="00432EB7"/>
    <w:rsid w:val="00435315"/>
    <w:rsid w:val="00446AE5"/>
    <w:rsid w:val="00451A31"/>
    <w:rsid w:val="00451E8F"/>
    <w:rsid w:val="00452198"/>
    <w:rsid w:val="004649C4"/>
    <w:rsid w:val="004656F7"/>
    <w:rsid w:val="00472E5D"/>
    <w:rsid w:val="0049087A"/>
    <w:rsid w:val="004A1157"/>
    <w:rsid w:val="004A51E6"/>
    <w:rsid w:val="004B6CB7"/>
    <w:rsid w:val="004C14A4"/>
    <w:rsid w:val="004C7978"/>
    <w:rsid w:val="004D27DE"/>
    <w:rsid w:val="004D2D48"/>
    <w:rsid w:val="004E210F"/>
    <w:rsid w:val="004F492D"/>
    <w:rsid w:val="005122FA"/>
    <w:rsid w:val="0053353F"/>
    <w:rsid w:val="00544C5B"/>
    <w:rsid w:val="0055114A"/>
    <w:rsid w:val="00551B14"/>
    <w:rsid w:val="00553D34"/>
    <w:rsid w:val="00560744"/>
    <w:rsid w:val="00562FB7"/>
    <w:rsid w:val="00567298"/>
    <w:rsid w:val="00581B7F"/>
    <w:rsid w:val="00583FBD"/>
    <w:rsid w:val="005849FF"/>
    <w:rsid w:val="00586BAE"/>
    <w:rsid w:val="005954E9"/>
    <w:rsid w:val="0059563E"/>
    <w:rsid w:val="005A0DC8"/>
    <w:rsid w:val="005A2213"/>
    <w:rsid w:val="005B39A6"/>
    <w:rsid w:val="005C309E"/>
    <w:rsid w:val="005C7B82"/>
    <w:rsid w:val="005C7E4D"/>
    <w:rsid w:val="005D14CA"/>
    <w:rsid w:val="005E0502"/>
    <w:rsid w:val="005E60C9"/>
    <w:rsid w:val="005F14CD"/>
    <w:rsid w:val="005F334F"/>
    <w:rsid w:val="005F4527"/>
    <w:rsid w:val="005F56BD"/>
    <w:rsid w:val="0060591E"/>
    <w:rsid w:val="006229A3"/>
    <w:rsid w:val="00631B20"/>
    <w:rsid w:val="00642A96"/>
    <w:rsid w:val="00653A16"/>
    <w:rsid w:val="00656466"/>
    <w:rsid w:val="00661177"/>
    <w:rsid w:val="00662DCA"/>
    <w:rsid w:val="00665BF0"/>
    <w:rsid w:val="00666918"/>
    <w:rsid w:val="00683349"/>
    <w:rsid w:val="00685556"/>
    <w:rsid w:val="00693ED1"/>
    <w:rsid w:val="006942A6"/>
    <w:rsid w:val="006964F9"/>
    <w:rsid w:val="006A69FC"/>
    <w:rsid w:val="006C77EA"/>
    <w:rsid w:val="006E12C2"/>
    <w:rsid w:val="006E1ECC"/>
    <w:rsid w:val="006E5DB6"/>
    <w:rsid w:val="006E7D5D"/>
    <w:rsid w:val="007124B7"/>
    <w:rsid w:val="00713279"/>
    <w:rsid w:val="00714BB3"/>
    <w:rsid w:val="00742891"/>
    <w:rsid w:val="007448D1"/>
    <w:rsid w:val="007455CC"/>
    <w:rsid w:val="00745CFD"/>
    <w:rsid w:val="00751773"/>
    <w:rsid w:val="007602EF"/>
    <w:rsid w:val="00766AF6"/>
    <w:rsid w:val="00771316"/>
    <w:rsid w:val="007728EE"/>
    <w:rsid w:val="00781CA1"/>
    <w:rsid w:val="00783163"/>
    <w:rsid w:val="007944CD"/>
    <w:rsid w:val="0079557A"/>
    <w:rsid w:val="00796909"/>
    <w:rsid w:val="007A0027"/>
    <w:rsid w:val="007A5928"/>
    <w:rsid w:val="007B3EF0"/>
    <w:rsid w:val="007E6107"/>
    <w:rsid w:val="007E7E1C"/>
    <w:rsid w:val="007F474D"/>
    <w:rsid w:val="00802172"/>
    <w:rsid w:val="00811B61"/>
    <w:rsid w:val="00815B55"/>
    <w:rsid w:val="008420CD"/>
    <w:rsid w:val="008436CE"/>
    <w:rsid w:val="0085518A"/>
    <w:rsid w:val="00860114"/>
    <w:rsid w:val="00862007"/>
    <w:rsid w:val="00865992"/>
    <w:rsid w:val="00867E1C"/>
    <w:rsid w:val="008764E7"/>
    <w:rsid w:val="00880F47"/>
    <w:rsid w:val="00886639"/>
    <w:rsid w:val="00891A7C"/>
    <w:rsid w:val="00894A03"/>
    <w:rsid w:val="008958E6"/>
    <w:rsid w:val="00897E94"/>
    <w:rsid w:val="008A4178"/>
    <w:rsid w:val="008C282F"/>
    <w:rsid w:val="008C3D87"/>
    <w:rsid w:val="008C55D4"/>
    <w:rsid w:val="008D5838"/>
    <w:rsid w:val="008F29E7"/>
    <w:rsid w:val="008F3478"/>
    <w:rsid w:val="008F745D"/>
    <w:rsid w:val="009061D4"/>
    <w:rsid w:val="009150D4"/>
    <w:rsid w:val="009227FF"/>
    <w:rsid w:val="009230F0"/>
    <w:rsid w:val="00924404"/>
    <w:rsid w:val="00924B50"/>
    <w:rsid w:val="00934A38"/>
    <w:rsid w:val="0094119C"/>
    <w:rsid w:val="009444D7"/>
    <w:rsid w:val="00971CEA"/>
    <w:rsid w:val="009726C0"/>
    <w:rsid w:val="00976299"/>
    <w:rsid w:val="00976E3D"/>
    <w:rsid w:val="00993C3B"/>
    <w:rsid w:val="009A0048"/>
    <w:rsid w:val="009A5213"/>
    <w:rsid w:val="009A7B88"/>
    <w:rsid w:val="009B01F6"/>
    <w:rsid w:val="009B5104"/>
    <w:rsid w:val="009C4F74"/>
    <w:rsid w:val="009C514C"/>
    <w:rsid w:val="009D3FDC"/>
    <w:rsid w:val="009D771F"/>
    <w:rsid w:val="009F4846"/>
    <w:rsid w:val="009F75AF"/>
    <w:rsid w:val="00A01313"/>
    <w:rsid w:val="00A046BE"/>
    <w:rsid w:val="00A054A4"/>
    <w:rsid w:val="00A1115D"/>
    <w:rsid w:val="00A12D3F"/>
    <w:rsid w:val="00A158A9"/>
    <w:rsid w:val="00A21C29"/>
    <w:rsid w:val="00A31704"/>
    <w:rsid w:val="00A54984"/>
    <w:rsid w:val="00A56C1A"/>
    <w:rsid w:val="00A67DF3"/>
    <w:rsid w:val="00A75AE0"/>
    <w:rsid w:val="00A80B44"/>
    <w:rsid w:val="00A83E4E"/>
    <w:rsid w:val="00A85FED"/>
    <w:rsid w:val="00A90B86"/>
    <w:rsid w:val="00A91604"/>
    <w:rsid w:val="00A9491D"/>
    <w:rsid w:val="00AA49CF"/>
    <w:rsid w:val="00AA5EAF"/>
    <w:rsid w:val="00AA656D"/>
    <w:rsid w:val="00AA66F0"/>
    <w:rsid w:val="00AC33A9"/>
    <w:rsid w:val="00AC6A72"/>
    <w:rsid w:val="00AD62C7"/>
    <w:rsid w:val="00AE31F1"/>
    <w:rsid w:val="00AF0616"/>
    <w:rsid w:val="00AF510B"/>
    <w:rsid w:val="00AF52E6"/>
    <w:rsid w:val="00B00EDB"/>
    <w:rsid w:val="00B03A70"/>
    <w:rsid w:val="00B04216"/>
    <w:rsid w:val="00B146C1"/>
    <w:rsid w:val="00B264C9"/>
    <w:rsid w:val="00B27041"/>
    <w:rsid w:val="00B2718B"/>
    <w:rsid w:val="00B4667E"/>
    <w:rsid w:val="00B52870"/>
    <w:rsid w:val="00B52B17"/>
    <w:rsid w:val="00B60F9E"/>
    <w:rsid w:val="00B7163A"/>
    <w:rsid w:val="00B71D2A"/>
    <w:rsid w:val="00B80F78"/>
    <w:rsid w:val="00B9769A"/>
    <w:rsid w:val="00BB0872"/>
    <w:rsid w:val="00BC19A1"/>
    <w:rsid w:val="00BC28BC"/>
    <w:rsid w:val="00BE0A19"/>
    <w:rsid w:val="00BE2C6B"/>
    <w:rsid w:val="00BE7293"/>
    <w:rsid w:val="00BF3769"/>
    <w:rsid w:val="00C0628F"/>
    <w:rsid w:val="00C07826"/>
    <w:rsid w:val="00C30290"/>
    <w:rsid w:val="00C420B2"/>
    <w:rsid w:val="00C42C3A"/>
    <w:rsid w:val="00C5007D"/>
    <w:rsid w:val="00C504A6"/>
    <w:rsid w:val="00C5133D"/>
    <w:rsid w:val="00C5143C"/>
    <w:rsid w:val="00C573D1"/>
    <w:rsid w:val="00C60CDE"/>
    <w:rsid w:val="00C6187E"/>
    <w:rsid w:val="00C62428"/>
    <w:rsid w:val="00C62756"/>
    <w:rsid w:val="00C62794"/>
    <w:rsid w:val="00C63919"/>
    <w:rsid w:val="00C65624"/>
    <w:rsid w:val="00C73B75"/>
    <w:rsid w:val="00C7429E"/>
    <w:rsid w:val="00C76D1E"/>
    <w:rsid w:val="00C86233"/>
    <w:rsid w:val="00CA281D"/>
    <w:rsid w:val="00CA33E2"/>
    <w:rsid w:val="00CB64A0"/>
    <w:rsid w:val="00CC286D"/>
    <w:rsid w:val="00CC69ED"/>
    <w:rsid w:val="00CD2321"/>
    <w:rsid w:val="00CE0414"/>
    <w:rsid w:val="00CE0E3D"/>
    <w:rsid w:val="00CF1F5B"/>
    <w:rsid w:val="00CF36AA"/>
    <w:rsid w:val="00CF55AB"/>
    <w:rsid w:val="00D02EC1"/>
    <w:rsid w:val="00D1735B"/>
    <w:rsid w:val="00D216D1"/>
    <w:rsid w:val="00D3003A"/>
    <w:rsid w:val="00D31E2B"/>
    <w:rsid w:val="00D331CD"/>
    <w:rsid w:val="00D36A08"/>
    <w:rsid w:val="00D543D8"/>
    <w:rsid w:val="00D561F2"/>
    <w:rsid w:val="00D76413"/>
    <w:rsid w:val="00D76AA0"/>
    <w:rsid w:val="00D8329D"/>
    <w:rsid w:val="00D841E9"/>
    <w:rsid w:val="00D93B7F"/>
    <w:rsid w:val="00DA66D3"/>
    <w:rsid w:val="00DB1232"/>
    <w:rsid w:val="00DB1892"/>
    <w:rsid w:val="00DB242F"/>
    <w:rsid w:val="00DB6267"/>
    <w:rsid w:val="00DB719E"/>
    <w:rsid w:val="00DC0424"/>
    <w:rsid w:val="00DC0521"/>
    <w:rsid w:val="00DC4175"/>
    <w:rsid w:val="00DC7199"/>
    <w:rsid w:val="00DD29A9"/>
    <w:rsid w:val="00DD2F0A"/>
    <w:rsid w:val="00DD5BD7"/>
    <w:rsid w:val="00DF0493"/>
    <w:rsid w:val="00E01B4B"/>
    <w:rsid w:val="00E04637"/>
    <w:rsid w:val="00E15FCE"/>
    <w:rsid w:val="00E214B4"/>
    <w:rsid w:val="00E233FD"/>
    <w:rsid w:val="00E3667B"/>
    <w:rsid w:val="00E434C9"/>
    <w:rsid w:val="00E43B2C"/>
    <w:rsid w:val="00E52449"/>
    <w:rsid w:val="00E6236F"/>
    <w:rsid w:val="00E62547"/>
    <w:rsid w:val="00E71DCC"/>
    <w:rsid w:val="00E72D37"/>
    <w:rsid w:val="00E73F5F"/>
    <w:rsid w:val="00E90290"/>
    <w:rsid w:val="00E93DBD"/>
    <w:rsid w:val="00EA3EC3"/>
    <w:rsid w:val="00EB4700"/>
    <w:rsid w:val="00EC56F8"/>
    <w:rsid w:val="00EC6E1D"/>
    <w:rsid w:val="00ED07BE"/>
    <w:rsid w:val="00ED5CB8"/>
    <w:rsid w:val="00EE3824"/>
    <w:rsid w:val="00EE418A"/>
    <w:rsid w:val="00EF160F"/>
    <w:rsid w:val="00EF26A6"/>
    <w:rsid w:val="00EF641F"/>
    <w:rsid w:val="00EF75D5"/>
    <w:rsid w:val="00F26082"/>
    <w:rsid w:val="00F306CC"/>
    <w:rsid w:val="00F307DE"/>
    <w:rsid w:val="00F40E56"/>
    <w:rsid w:val="00F443C9"/>
    <w:rsid w:val="00F472EB"/>
    <w:rsid w:val="00F64A7D"/>
    <w:rsid w:val="00F6550C"/>
    <w:rsid w:val="00F708E2"/>
    <w:rsid w:val="00F70D3A"/>
    <w:rsid w:val="00F72FFE"/>
    <w:rsid w:val="00F759A5"/>
    <w:rsid w:val="00F80126"/>
    <w:rsid w:val="00F8655B"/>
    <w:rsid w:val="00F87C49"/>
    <w:rsid w:val="00F97145"/>
    <w:rsid w:val="00F976AF"/>
    <w:rsid w:val="00FB4F27"/>
    <w:rsid w:val="00FB4F78"/>
    <w:rsid w:val="00FB5543"/>
    <w:rsid w:val="00FC4C85"/>
    <w:rsid w:val="00FC7B6E"/>
    <w:rsid w:val="00FD03A1"/>
    <w:rsid w:val="00FD32A7"/>
    <w:rsid w:val="00FD4ABD"/>
    <w:rsid w:val="00FE3EE6"/>
    <w:rsid w:val="00FF0929"/>
    <w:rsid w:val="00FF3070"/>
    <w:rsid w:val="00FF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236D91"/>
  <w15:docId w15:val="{571D088C-ACDD-4349-87F7-EA56CD803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44D7"/>
    <w:pPr>
      <w:spacing w:after="240" w:line="300" w:lineRule="auto"/>
    </w:pPr>
    <w:rPr>
      <w:rFonts w:ascii="Lato" w:hAnsi="Lato"/>
      <w:kern w:val="2"/>
      <w:szCs w:val="24"/>
      <w14:ligatures w14:val="standardContextual"/>
    </w:rPr>
  </w:style>
  <w:style w:type="paragraph" w:styleId="Nagwek1">
    <w:name w:val="heading 1"/>
    <w:basedOn w:val="Tytu"/>
    <w:next w:val="Normalny"/>
    <w:link w:val="Nagwek1Znak"/>
    <w:uiPriority w:val="1"/>
    <w:qFormat/>
    <w:rsid w:val="009444D7"/>
    <w:pPr>
      <w:spacing w:after="240" w:line="300" w:lineRule="auto"/>
      <w:contextualSpacing w:val="0"/>
      <w:outlineLvl w:val="0"/>
    </w:pPr>
    <w:rPr>
      <w:rFonts w:ascii="Lato" w:hAnsi="Lato"/>
      <w:b/>
      <w:spacing w:val="0"/>
      <w:sz w:val="28"/>
    </w:rPr>
  </w:style>
  <w:style w:type="paragraph" w:styleId="Nagwek2">
    <w:name w:val="heading 2"/>
    <w:basedOn w:val="Normalny"/>
    <w:next w:val="Normalny"/>
    <w:link w:val="Nagwek2Znak"/>
    <w:autoRedefine/>
    <w:uiPriority w:val="2"/>
    <w:qFormat/>
    <w:rsid w:val="009444D7"/>
    <w:pPr>
      <w:keepNext/>
      <w:keepLines/>
      <w:outlineLvl w:val="1"/>
    </w:pPr>
    <w:rPr>
      <w:rFonts w:eastAsiaTheme="majorEastAsia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2"/>
    <w:unhideWhenUsed/>
    <w:qFormat/>
    <w:rsid w:val="009444D7"/>
    <w:pPr>
      <w:keepNext/>
      <w:keepLines/>
      <w:outlineLvl w:val="2"/>
    </w:pPr>
    <w:rPr>
      <w:rFonts w:eastAsiaTheme="majorEastAsia" w:cstheme="majorBidi"/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9444D7"/>
    <w:pPr>
      <w:keepNext/>
      <w:keepLines/>
      <w:outlineLvl w:val="3"/>
    </w:pPr>
    <w:rPr>
      <w:rFonts w:eastAsiaTheme="majorEastAsia" w:cstheme="majorBidi"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44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44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44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44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44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2"/>
    <w:locked/>
    <w:rsid w:val="009444D7"/>
    <w:rPr>
      <w:rFonts w:ascii="Lato" w:eastAsiaTheme="majorEastAsia" w:hAnsi="Lato" w:cstheme="majorBidi"/>
      <w:b/>
      <w:kern w:val="2"/>
      <w:sz w:val="24"/>
      <w:szCs w:val="26"/>
      <w14:ligatures w14:val="standardContextual"/>
    </w:rPr>
  </w:style>
  <w:style w:type="paragraph" w:styleId="Tekstpodstawowy3">
    <w:name w:val="Body Text 3"/>
    <w:basedOn w:val="Normalny"/>
    <w:link w:val="Tekstpodstawowy3Znak"/>
    <w:uiPriority w:val="99"/>
    <w:rsid w:val="00B4667E"/>
    <w:rPr>
      <w:rFonts w:ascii="Arial" w:hAnsi="Arial"/>
      <w:b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B4667E"/>
    <w:rPr>
      <w:rFonts w:ascii="Arial" w:hAnsi="Arial" w:cs="Times New Roman"/>
      <w:b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46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4"/>
    <w:qFormat/>
    <w:rsid w:val="009444D7"/>
    <w:pPr>
      <w:contextualSpacing/>
    </w:pPr>
  </w:style>
  <w:style w:type="paragraph" w:styleId="NormalnyWeb">
    <w:name w:val="Normal (Web)"/>
    <w:basedOn w:val="Normalny"/>
    <w:uiPriority w:val="99"/>
    <w:unhideWhenUsed/>
    <w:rsid w:val="00A12D3F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rsid w:val="00A12D3F"/>
    <w:rPr>
      <w:rFonts w:cs="Times New Roman"/>
      <w:b/>
      <w:bCs/>
    </w:rPr>
  </w:style>
  <w:style w:type="character" w:customStyle="1" w:styleId="apple-converted-space">
    <w:name w:val="apple-converted-space"/>
    <w:basedOn w:val="Domylnaczcionkaakapitu"/>
    <w:rsid w:val="00A12D3F"/>
    <w:rPr>
      <w:rFonts w:cs="Times New Roman"/>
    </w:rPr>
  </w:style>
  <w:style w:type="character" w:customStyle="1" w:styleId="Bodytext">
    <w:name w:val="Body text_"/>
    <w:link w:val="Bodytext1"/>
    <w:locked/>
    <w:rsid w:val="00661177"/>
    <w:rPr>
      <w:rFonts w:ascii="Tahoma" w:hAnsi="Tahoma"/>
      <w:shd w:val="clear" w:color="auto" w:fill="FFFFFF"/>
    </w:rPr>
  </w:style>
  <w:style w:type="paragraph" w:customStyle="1" w:styleId="Bodytext1">
    <w:name w:val="Body text1"/>
    <w:basedOn w:val="Normalny"/>
    <w:link w:val="Bodytext"/>
    <w:rsid w:val="00661177"/>
    <w:pPr>
      <w:widowControl w:val="0"/>
      <w:shd w:val="clear" w:color="auto" w:fill="FFFFFF"/>
      <w:spacing w:line="528" w:lineRule="exact"/>
    </w:pPr>
    <w:rPr>
      <w:rFonts w:ascii="Tahoma" w:hAnsi="Tahoma"/>
      <w:szCs w:val="20"/>
    </w:rPr>
  </w:style>
  <w:style w:type="character" w:customStyle="1" w:styleId="Bodytext3">
    <w:name w:val="Body text (3)_"/>
    <w:link w:val="Bodytext30"/>
    <w:locked/>
    <w:rsid w:val="00661177"/>
    <w:rPr>
      <w:rFonts w:ascii="Tahoma" w:hAnsi="Tahoma"/>
      <w:b/>
      <w:sz w:val="17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661177"/>
    <w:pPr>
      <w:widowControl w:val="0"/>
      <w:shd w:val="clear" w:color="auto" w:fill="FFFFFF"/>
      <w:spacing w:after="780" w:line="240" w:lineRule="atLeast"/>
      <w:jc w:val="both"/>
    </w:pPr>
    <w:rPr>
      <w:rFonts w:ascii="Tahoma" w:hAnsi="Tahoma"/>
      <w:b/>
      <w:sz w:val="17"/>
      <w:szCs w:val="20"/>
    </w:rPr>
  </w:style>
  <w:style w:type="paragraph" w:styleId="Tekstpodstawowy">
    <w:name w:val="Body Text"/>
    <w:basedOn w:val="Normalny"/>
    <w:link w:val="TekstpodstawowyZnak"/>
    <w:uiPriority w:val="99"/>
    <w:rsid w:val="00971CE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71CEA"/>
    <w:rPr>
      <w:rFonts w:ascii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58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D5838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D5838"/>
    <w:rPr>
      <w:rFonts w:asciiTheme="minorHAnsi" w:hAnsiTheme="minorHAns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58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5838"/>
    <w:rPr>
      <w:rFonts w:asciiTheme="minorHAnsi" w:hAnsiTheme="minorHAnsi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5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838"/>
    <w:rPr>
      <w:rFonts w:ascii="Segoe UI" w:hAnsi="Segoe UI" w:cs="Segoe UI"/>
      <w:sz w:val="18"/>
      <w:szCs w:val="18"/>
    </w:rPr>
  </w:style>
  <w:style w:type="paragraph" w:styleId="Bezodstpw">
    <w:name w:val="No Spacing"/>
    <w:link w:val="BezodstpwZnak"/>
    <w:uiPriority w:val="6"/>
    <w:qFormat/>
    <w:rsid w:val="009444D7"/>
    <w:pPr>
      <w:spacing w:line="300" w:lineRule="auto"/>
    </w:pPr>
    <w:rPr>
      <w:rFonts w:ascii="Lato" w:hAnsi="Lato" w:cstheme="minorHAnsi"/>
      <w:kern w:val="2"/>
      <w:szCs w:val="22"/>
      <w:lang w:eastAsia="en-US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F72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2FFE"/>
    <w:rPr>
      <w:rFonts w:asciiTheme="minorHAnsi" w:hAnsiTheme="minorHAnsi"/>
      <w:sz w:val="22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72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2FFE"/>
    <w:rPr>
      <w:rFonts w:asciiTheme="minorHAnsi" w:hAnsiTheme="minorHAnsi"/>
      <w:sz w:val="22"/>
      <w:szCs w:val="24"/>
    </w:rPr>
  </w:style>
  <w:style w:type="character" w:customStyle="1" w:styleId="Nagwek1Znak">
    <w:name w:val="Nagłówek 1 Znak"/>
    <w:basedOn w:val="Domylnaczcionkaakapitu"/>
    <w:link w:val="Nagwek1"/>
    <w:uiPriority w:val="1"/>
    <w:rsid w:val="009444D7"/>
    <w:rPr>
      <w:rFonts w:ascii="Lato" w:eastAsiaTheme="majorEastAsia" w:hAnsi="Lato" w:cstheme="majorBidi"/>
      <w:b/>
      <w:kern w:val="28"/>
      <w:sz w:val="28"/>
      <w:szCs w:val="56"/>
      <w14:ligatures w14:val="standardContextual"/>
    </w:rPr>
  </w:style>
  <w:style w:type="character" w:styleId="Odwoanieprzypisudolnego">
    <w:name w:val="footnote reference"/>
    <w:basedOn w:val="Domylnaczcionkaakapitu"/>
    <w:uiPriority w:val="99"/>
    <w:unhideWhenUsed/>
    <w:rsid w:val="00DD5BD7"/>
    <w:rPr>
      <w:vertAlign w:val="superscript"/>
    </w:rPr>
  </w:style>
  <w:style w:type="paragraph" w:customStyle="1" w:styleId="Przypis">
    <w:name w:val="Przypis"/>
    <w:basedOn w:val="Tekstprzypisudolnego"/>
    <w:link w:val="PrzypisZnak"/>
    <w:qFormat/>
    <w:rsid w:val="00DD5BD7"/>
    <w:pPr>
      <w:spacing w:after="240" w:line="300" w:lineRule="auto"/>
      <w:contextualSpacing/>
    </w:pPr>
    <w:rPr>
      <w:sz w:val="22"/>
    </w:rPr>
  </w:style>
  <w:style w:type="character" w:customStyle="1" w:styleId="PrzypisZnak">
    <w:name w:val="Przypis Znak"/>
    <w:basedOn w:val="TekstprzypisudolnegoZnak"/>
    <w:link w:val="Przypis"/>
    <w:rsid w:val="00DD5BD7"/>
    <w:rPr>
      <w:rFonts w:asciiTheme="minorHAnsi" w:hAnsiTheme="minorHAnsi"/>
      <w:kern w:val="2"/>
      <w:sz w:val="22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5"/>
    <w:qFormat/>
    <w:rsid w:val="009444D7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5"/>
    <w:rsid w:val="009444D7"/>
    <w:rPr>
      <w:rFonts w:ascii="Lato" w:hAnsi="Lato"/>
      <w:kern w:val="2"/>
      <w14:ligatures w14:val="standardContextual"/>
    </w:rPr>
  </w:style>
  <w:style w:type="paragraph" w:styleId="Poprawka">
    <w:name w:val="Revision"/>
    <w:hidden/>
    <w:uiPriority w:val="99"/>
    <w:semiHidden/>
    <w:rsid w:val="00766AF6"/>
    <w:rPr>
      <w:rFonts w:asciiTheme="minorHAnsi" w:hAnsiTheme="minorHAnsi"/>
      <w:sz w:val="22"/>
      <w:szCs w:val="24"/>
    </w:rPr>
  </w:style>
  <w:style w:type="character" w:customStyle="1" w:styleId="Nagwek3Znak">
    <w:name w:val="Nagłówek 3 Znak"/>
    <w:basedOn w:val="Domylnaczcionkaakapitu"/>
    <w:link w:val="Nagwek3"/>
    <w:uiPriority w:val="2"/>
    <w:rsid w:val="009444D7"/>
    <w:rPr>
      <w:rFonts w:ascii="Lato" w:eastAsiaTheme="majorEastAsia" w:hAnsi="Lato" w:cstheme="majorBidi"/>
      <w:b/>
      <w:kern w:val="2"/>
      <w:szCs w:val="24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44D7"/>
    <w:rPr>
      <w:rFonts w:ascii="Lato" w:eastAsiaTheme="majorEastAsia" w:hAnsi="Lato" w:cstheme="majorBidi"/>
      <w:iCs/>
      <w:kern w:val="2"/>
      <w:szCs w:val="24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44D7"/>
    <w:rPr>
      <w:rFonts w:asciiTheme="minorHAnsi" w:eastAsiaTheme="majorEastAsia" w:hAnsiTheme="minorHAnsi" w:cstheme="majorBidi"/>
      <w:color w:val="2E74B5" w:themeColor="accent1" w:themeShade="BF"/>
      <w:kern w:val="2"/>
      <w:szCs w:val="24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44D7"/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44D7"/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44D7"/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44D7"/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customStyle="1" w:styleId="BezodstpwZnak">
    <w:name w:val="Bez odstępów Znak"/>
    <w:basedOn w:val="Domylnaczcionkaakapitu"/>
    <w:link w:val="Bezodstpw"/>
    <w:uiPriority w:val="6"/>
    <w:rsid w:val="009444D7"/>
    <w:rPr>
      <w:rFonts w:ascii="Lato" w:hAnsi="Lato" w:cstheme="minorHAnsi"/>
      <w:kern w:val="2"/>
      <w:szCs w:val="22"/>
      <w:lang w:eastAsia="en-US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rsid w:val="00944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44D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rsid w:val="009444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44D7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rsid w:val="009444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44D7"/>
    <w:rPr>
      <w:rFonts w:ascii="Lato" w:hAnsi="Lato"/>
      <w:i/>
      <w:iCs/>
      <w:color w:val="404040" w:themeColor="text1" w:themeTint="BF"/>
      <w:kern w:val="2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rsid w:val="009444D7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9444D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44D7"/>
    <w:rPr>
      <w:rFonts w:ascii="Lato" w:hAnsi="Lato"/>
      <w:i/>
      <w:iCs/>
      <w:color w:val="2E74B5" w:themeColor="accent1" w:themeShade="BF"/>
      <w:kern w:val="2"/>
      <w:szCs w:val="24"/>
      <w14:ligatures w14:val="standardContextual"/>
    </w:rPr>
  </w:style>
  <w:style w:type="character" w:styleId="Odwoanieintensywne">
    <w:name w:val="Intense Reference"/>
    <w:basedOn w:val="Domylnaczcionkaakapitu"/>
    <w:uiPriority w:val="32"/>
    <w:rsid w:val="009444D7"/>
    <w:rPr>
      <w:b/>
      <w:bCs/>
      <w:smallCaps/>
      <w:color w:val="2E74B5" w:themeColor="accent1" w:themeShade="BF"/>
      <w:spacing w:val="5"/>
    </w:rPr>
  </w:style>
  <w:style w:type="numbering" w:customStyle="1" w:styleId="ListaEZD">
    <w:name w:val="Lista EZD"/>
    <w:uiPriority w:val="99"/>
    <w:rsid w:val="009444D7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3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wel\Downloads\Szablon%20dokumentu%20UM%201.0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C5B12C3635A64F8C8F1F27BDAF7A13" ma:contentTypeVersion="22" ma:contentTypeDescription="Utwórz nowy dokument." ma:contentTypeScope="" ma:versionID="363eb2609b13bb11c21a68438c565223">
  <xsd:schema xmlns:xsd="http://www.w3.org/2001/XMLSchema" xmlns:xs="http://www.w3.org/2001/XMLSchema" xmlns:p="http://schemas.microsoft.com/office/2006/metadata/properties" xmlns:ns2="a76367e0-8fac-413a-8694-6f435ae6d372" xmlns:ns3="7148c80e-3b8a-452c-89f1-51b111b34f15" targetNamespace="http://schemas.microsoft.com/office/2006/metadata/properties" ma:root="true" ma:fieldsID="5745b19989a7ba9c90fb41d9d8bdfe78" ns2:_="" ns3:_="">
    <xsd:import namespace="a76367e0-8fac-413a-8694-6f435ae6d372"/>
    <xsd:import namespace="7148c80e-3b8a-452c-89f1-51b111b34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367e0-8fac-413a-8694-6f435ae6d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tan zatwierdzenia" ma:internalName="Stan_x0020_zatwierdzenia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8c80e-3b8a-452c-89f1-51b111b34f1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b7cebb-d43e-4cc9-b4cc-80af4e29dbe1}" ma:internalName="TaxCatchAll" ma:showField="CatchAllData" ma:web="7148c80e-3b8a-452c-89f1-51b111b34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6367e0-8fac-413a-8694-6f435ae6d372">
      <Terms xmlns="http://schemas.microsoft.com/office/infopath/2007/PartnerControls"/>
    </lcf76f155ced4ddcb4097134ff3c332f>
    <TaxCatchAll xmlns="7148c80e-3b8a-452c-89f1-51b111b34f15" xsi:nil="true"/>
    <_Flow_SignoffStatus xmlns="a76367e0-8fac-413a-8694-6f435ae6d37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084348-A49E-4A77-B2B9-5C662C51AC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367e0-8fac-413a-8694-6f435ae6d372"/>
    <ds:schemaRef ds:uri="7148c80e-3b8a-452c-89f1-51b111b34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434833-46F0-46E6-93EE-70D84BE54B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DC7FDD-F809-4AF5-AE7B-00F2ED24F8D0}">
  <ds:schemaRefs>
    <ds:schemaRef ds:uri="http://schemas.microsoft.com/office/2006/metadata/properties"/>
    <ds:schemaRef ds:uri="http://schemas.microsoft.com/office/infopath/2007/PartnerControls"/>
    <ds:schemaRef ds:uri="a76367e0-8fac-413a-8694-6f435ae6d372"/>
    <ds:schemaRef ds:uri="7148c80e-3b8a-452c-89f1-51b111b34f15"/>
  </ds:schemaRefs>
</ds:datastoreItem>
</file>

<file path=customXml/itemProps4.xml><?xml version="1.0" encoding="utf-8"?>
<ds:datastoreItem xmlns:ds="http://schemas.openxmlformats.org/officeDocument/2006/customXml" ds:itemID="{C7B9A4C1-754E-481A-BFAB-01F66C866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dokumentu UM 1.0.dotx</Template>
  <TotalTime>8</TotalTime>
  <Pages>3</Pages>
  <Words>393</Words>
  <Characters>2362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Wniosek o sprostowanie aktu stanu cywilnego</vt:lpstr>
      <vt:lpstr/>
    </vt:vector>
  </TitlesOfParts>
  <Company>Urząd Miasta Stołecznego Warszawy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sprostowanie aktu stanu cywilnego</dc:title>
  <dc:subject/>
  <dc:creator>mbaranska</dc:creator>
  <cp:keywords/>
  <cp:lastModifiedBy>Barańska Małgorzata (USC)</cp:lastModifiedBy>
  <cp:revision>2</cp:revision>
  <cp:lastPrinted>2026-10-27T13:48:00Z</cp:lastPrinted>
  <dcterms:created xsi:type="dcterms:W3CDTF">2026-10-27T13:56:00Z</dcterms:created>
  <dcterms:modified xsi:type="dcterms:W3CDTF">2026-10-27T13:56:00Z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0x0101000DC5B12C3635A64F8C8F1F27BDAF7A13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